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01171" w14:textId="1A1DFF27" w:rsidR="003E6A77" w:rsidRPr="00B04776" w:rsidRDefault="003E6A77" w:rsidP="00DC3394">
      <w:pPr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lk102072186"/>
      <w:bookmarkEnd w:id="0"/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ÔN</w:t>
      </w:r>
      <w:proofErr w:type="spellEnd"/>
      <w:r w:rsidR="00C413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VIOEDU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41374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2021-2022</w:t>
      </w:r>
    </w:p>
    <w:p w14:paraId="2C09E34F" w14:textId="53991B3D" w:rsidR="003E6A77" w:rsidRPr="00B04776" w:rsidRDefault="003E6A77" w:rsidP="00DC3394">
      <w:pPr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SỐ</w:t>
      </w:r>
      <w:proofErr w:type="spellEnd"/>
      <w:proofErr w:type="gram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71C8F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14:paraId="768A6FED" w14:textId="03A68BEB" w:rsidR="00032DD5" w:rsidRPr="00B04776" w:rsidRDefault="00913E11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B5DA82" wp14:editId="54BEF65E">
            <wp:extent cx="3648075" cy="3133725"/>
            <wp:effectExtent l="0" t="0" r="9525" b="9525"/>
            <wp:docPr id="25" name="Picture 2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  <w:t xml:space="preserve">Hai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Hải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Nam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đếm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8C64D3" wp14:editId="67678650">
            <wp:extent cx="3409950" cy="2552700"/>
            <wp:effectExtent l="0" t="0" r="0" b="0"/>
            <wp:docPr id="24" name="Picture 2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7F4DBCC" w14:textId="6BB3194C" w:rsidR="00032DD5" w:rsidRPr="00B04776" w:rsidRDefault="00BB676E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Nam</w:t>
      </w:r>
    </w:p>
    <w:p w14:paraId="03FC22A5" w14:textId="7A7DA792" w:rsidR="00032DD5" w:rsidRPr="00B04776" w:rsidRDefault="00BB676E" w:rsidP="00E412B9">
      <w:pPr>
        <w:tabs>
          <w:tab w:val="left" w:pos="7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Hải</w:t>
      </w:r>
      <w:proofErr w:type="spellEnd"/>
      <w:r w:rsidR="00E412B9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AF6D9E8" w14:textId="09709980" w:rsidR="00032DD5" w:rsidRPr="00B04776" w:rsidRDefault="00BB676E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c/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</w:p>
    <w:p w14:paraId="012B1ECA" w14:textId="17B217CB" w:rsidR="00032DD5" w:rsidRPr="00B04776" w:rsidRDefault="00913E11" w:rsidP="00DC3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</w:t>
      </w:r>
      <w:r w:rsidR="00F37BD7"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9DE1E30" wp14:editId="609FC919">
            <wp:extent cx="3467100" cy="1714500"/>
            <wp:effectExtent l="0" t="0" r="0" b="0"/>
            <wp:docPr id="23" name="Picture 2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bao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nhiêu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tròn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Trả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: ...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67DBFC" w14:textId="120B47AC" w:rsidR="00032DD5" w:rsidRPr="00B04776" w:rsidRDefault="00A868D8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7560E"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9E5F2F2" wp14:editId="4666C5BB">
            <wp:extent cx="1371600" cy="1238250"/>
            <wp:effectExtent l="0" t="0" r="0" b="0"/>
            <wp:docPr id="22" name="Picture 2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đọc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45366AB" w14:textId="0F2FA079" w:rsidR="00032DD5" w:rsidRPr="00B04776" w:rsidRDefault="004203C7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Sáu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</w:p>
    <w:p w14:paraId="4E9699DE" w14:textId="4C39D129" w:rsidR="00032DD5" w:rsidRPr="00B04776" w:rsidRDefault="004203C7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Sáu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</w:p>
    <w:p w14:paraId="09DB0AED" w14:textId="7419C179" w:rsidR="004203C7" w:rsidRPr="00B04776" w:rsidRDefault="004203C7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sáu</w:t>
      </w:r>
      <w:proofErr w:type="spellEnd"/>
    </w:p>
    <w:p w14:paraId="1EDEEC68" w14:textId="3662DD92" w:rsidR="00032DD5" w:rsidRPr="00B04776" w:rsidRDefault="004203C7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4.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E140252" wp14:editId="1CA4E67D">
            <wp:extent cx="4533900" cy="3028950"/>
            <wp:effectExtent l="0" t="0" r="0" b="0"/>
            <wp:docPr id="21" name="Picture 2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đang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nghĩ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sáu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9200687" w14:textId="16F48A0F" w:rsidR="00032DD5" w:rsidRPr="00B04776" w:rsidRDefault="004203C7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Dung</w:t>
      </w:r>
    </w:p>
    <w:p w14:paraId="0CC56FD7" w14:textId="16E0C7BD" w:rsidR="00032DD5" w:rsidRPr="00B04776" w:rsidRDefault="004203C7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My</w:t>
      </w:r>
    </w:p>
    <w:p w14:paraId="3F8474DB" w14:textId="6C98DD6C" w:rsidR="00032DD5" w:rsidRPr="00B04776" w:rsidRDefault="004203C7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Hải</w:t>
      </w:r>
      <w:proofErr w:type="spellEnd"/>
    </w:p>
    <w:p w14:paraId="60F34985" w14:textId="131D065D" w:rsidR="00032DD5" w:rsidRPr="00B04776" w:rsidRDefault="00BB676E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  <w:t xml:space="preserve">Cho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74D483" wp14:editId="02320F2C">
            <wp:extent cx="4695825" cy="3886200"/>
            <wp:effectExtent l="0" t="0" r="9525" b="0"/>
            <wp:docPr id="20" name="Picture 2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6095AB7" wp14:editId="7B8DDAEA">
            <wp:extent cx="5553075" cy="3476625"/>
            <wp:effectExtent l="0" t="0" r="9525" b="9525"/>
            <wp:docPr id="19" name="Picture 1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42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chiếc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ấm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7058516C" w14:textId="77777777" w:rsidR="00032DD5" w:rsidRPr="00B04776" w:rsidRDefault="00032DD5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38A1D6" w14:textId="77777777" w:rsidR="00032DD5" w:rsidRPr="00B04776" w:rsidRDefault="00032DD5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A53D20" w14:textId="4EBE9652" w:rsidR="00032DD5" w:rsidRPr="00B04776" w:rsidRDefault="00B67C1C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408CC247" w14:textId="6733BC58" w:rsidR="00032DD5" w:rsidRPr="00B04776" w:rsidRDefault="00B67C1C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28493A5F" w14:textId="2647962C" w:rsidR="00032DD5" w:rsidRPr="00B04776" w:rsidRDefault="00B67C1C" w:rsidP="00DC3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proofErr w:type="gram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ba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</w:p>
    <w:p w14:paraId="403F0EDE" w14:textId="4A432596" w:rsidR="00032DD5" w:rsidRPr="00B04776" w:rsidRDefault="00B67C1C" w:rsidP="00DC3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7.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BA33AC" wp14:editId="1D1136BD">
            <wp:extent cx="4829175" cy="1257300"/>
            <wp:effectExtent l="0" t="0" r="9525" b="0"/>
            <wp:docPr id="18" name="Picture 1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…………</w:t>
      </w:r>
      <w:proofErr w:type="gramStart"/>
      <w:r w:rsidRPr="00B04776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14:paraId="120C7B71" w14:textId="24D1AB9D" w:rsidR="00032DD5" w:rsidRPr="00B04776" w:rsidRDefault="00B67C1C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9.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8CA8D3D" wp14:editId="6358F12C">
            <wp:extent cx="5562600" cy="2381250"/>
            <wp:effectExtent l="0" t="0" r="0" b="0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</w:p>
    <w:p w14:paraId="6EB44C32" w14:textId="4C5441EE" w:rsidR="00032DD5" w:rsidRPr="00B04776" w:rsidRDefault="00B67C1C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10.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6D7FE2" wp14:editId="28B6915F">
            <wp:extent cx="3533775" cy="914400"/>
            <wp:effectExtent l="0" t="0" r="9525" b="0"/>
            <wp:docPr id="15" name="Picture 1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: ...</w:t>
      </w:r>
    </w:p>
    <w:p w14:paraId="12EEA6BB" w14:textId="6B32FE87" w:rsidR="00032DD5" w:rsidRPr="00B04776" w:rsidRDefault="00206371" w:rsidP="00DC3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11.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81CFE1F" wp14:editId="40584359">
            <wp:extent cx="2600325" cy="1647825"/>
            <wp:effectExtent l="0" t="0" r="9525" b="9525"/>
            <wp:docPr id="14" name="Picture 1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87F1B30" w14:textId="25732018" w:rsidR="00032DD5" w:rsidRPr="00B04776" w:rsidRDefault="00206371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FE1673" w14:textId="437B76D2" w:rsidR="00032DD5" w:rsidRPr="00B04776" w:rsidRDefault="00206371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D36700" w14:textId="01DD6519" w:rsidR="008E384C" w:rsidRPr="00B04776" w:rsidRDefault="00206371" w:rsidP="00DC3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12.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CF0D382" w14:textId="1D014175" w:rsidR="00032DD5" w:rsidRPr="00B04776" w:rsidRDefault="008E384C" w:rsidP="00DC3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79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b/ 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97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c/ 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87</w:t>
      </w:r>
    </w:p>
    <w:p w14:paraId="70B28E17" w14:textId="257C171F" w:rsidR="00032DD5" w:rsidRPr="00B04776" w:rsidRDefault="008E384C" w:rsidP="00DC339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13.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BEE2906" wp14:editId="51385C4C">
            <wp:extent cx="4610100" cy="1543050"/>
            <wp:effectExtent l="0" t="0" r="0" b="0"/>
            <wp:docPr id="13" name="Picture 1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CC36D" w14:textId="464098F7" w:rsidR="00032DD5" w:rsidRPr="00B04776" w:rsidRDefault="008E384C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b/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c/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</w:p>
    <w:p w14:paraId="670AE0E8" w14:textId="7B32BDED" w:rsidR="00032DD5" w:rsidRPr="00B04776" w:rsidRDefault="008E384C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14.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AAB233" wp14:editId="79EF6C25">
            <wp:extent cx="5086350" cy="990600"/>
            <wp:effectExtent l="0" t="0" r="0" b="0"/>
            <wp:docPr id="12" name="Picture 12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1925ED4" w14:textId="02A590E3" w:rsidR="00032DD5" w:rsidRPr="00B04776" w:rsidRDefault="006859F5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a/ 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&lt;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b/ 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&gt;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c/ 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=</w:t>
      </w:r>
    </w:p>
    <w:p w14:paraId="0A19AE40" w14:textId="389CBB7A" w:rsidR="00032DD5" w:rsidRPr="00B04776" w:rsidRDefault="006859F5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15.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42B234" wp14:editId="4538237B">
            <wp:extent cx="3038475" cy="1228725"/>
            <wp:effectExtent l="0" t="0" r="9525" b="9525"/>
            <wp:docPr id="11" name="Picture 1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chỗ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... .</w:t>
      </w:r>
      <w:proofErr w:type="gramEnd"/>
    </w:p>
    <w:p w14:paraId="3236BC48" w14:textId="7049DA28" w:rsidR="00032DD5" w:rsidRPr="00B04776" w:rsidRDefault="0033377E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16.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043404" wp14:editId="74AD3D2F">
            <wp:extent cx="4924425" cy="1447800"/>
            <wp:effectExtent l="0" t="0" r="9525" b="0"/>
            <wp:docPr id="10" name="Picture 1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84;86;8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……</w:t>
      </w:r>
    </w:p>
    <w:p w14:paraId="7E6406CF" w14:textId="079155B9" w:rsidR="00032DD5" w:rsidRPr="00B04776" w:rsidRDefault="00BB40C2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17.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05AE954" wp14:editId="33BA6395">
            <wp:extent cx="5429250" cy="1276350"/>
            <wp:effectExtent l="0" t="0" r="0" b="0"/>
            <wp:docPr id="9" name="Picture 9" descr="A yellow and blu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yellow and blu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bao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nhiêu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40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?</w:t>
      </w:r>
    </w:p>
    <w:p w14:paraId="5C30F8CF" w14:textId="73BAEFF3" w:rsidR="00032DD5" w:rsidRPr="00B04776" w:rsidRDefault="005930E2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a/ 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b/ 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</w:p>
    <w:p w14:paraId="08F9125B" w14:textId="18F6394E" w:rsidR="00032DD5" w:rsidRPr="00B04776" w:rsidRDefault="005930E2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18.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proofErr w:type="gram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Long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Long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ít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27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con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bao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nhiêu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Trả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: ...</w:t>
      </w:r>
      <w:r w:rsidR="005215D1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con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60FBA8" w14:textId="1EFC1355" w:rsidR="00032DD5" w:rsidRPr="00B04776" w:rsidRDefault="005215D1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19.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  <w:t xml:space="preserve">Cho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17B4A1" wp14:editId="2B639E4B">
            <wp:extent cx="3581400" cy="2990850"/>
            <wp:effectExtent l="0" t="0" r="0" b="0"/>
            <wp:docPr id="8" name="Picture 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795E08" wp14:editId="07E8BF4D">
            <wp:extent cx="4171950" cy="3000375"/>
            <wp:effectExtent l="0" t="0" r="0" b="9525"/>
            <wp:docPr id="7" name="Picture 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190EB5" wp14:editId="3B5A4428">
            <wp:extent cx="5267325" cy="2371725"/>
            <wp:effectExtent l="0" t="0" r="9525" b="9525"/>
            <wp:docPr id="6" name="Picture 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lợn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6A31F51" w14:textId="1EE5C947" w:rsidR="00032DD5" w:rsidRPr="00B04776" w:rsidRDefault="00A811F3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</w:p>
    <w:p w14:paraId="2AF5449D" w14:textId="536AB45C" w:rsidR="00032DD5" w:rsidRPr="00B04776" w:rsidRDefault="00A811F3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</w:p>
    <w:p w14:paraId="180517D9" w14:textId="0145F5B5" w:rsidR="00032DD5" w:rsidRPr="00B04776" w:rsidRDefault="00A811F3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</w:p>
    <w:p w14:paraId="7FBF6973" w14:textId="75BE5B1E" w:rsidR="00032DD5" w:rsidRPr="00B04776" w:rsidRDefault="00A811F3" w:rsidP="00DC3394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20.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proofErr w:type="gram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  <w:t xml:space="preserve">Cho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="00032DD5"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16002" wp14:editId="2AD898DE">
            <wp:extent cx="4667250" cy="4048125"/>
            <wp:effectExtent l="0" t="0" r="0" b="9525"/>
            <wp:docPr id="2" name="Picture 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lastRenderedPageBreak/>
        <w:t>Biết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xô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Ly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xô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xô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bốn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chiếc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xô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D3D5D15" w14:textId="4F4DB0D1" w:rsidR="00032DD5" w:rsidRPr="00B04776" w:rsidRDefault="00F83BA6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28D5A7" w14:textId="192B129A" w:rsidR="00032DD5" w:rsidRPr="00B04776" w:rsidRDefault="00F83BA6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995E94" w14:textId="6CBB529B" w:rsidR="00032DD5" w:rsidRPr="00B04776" w:rsidRDefault="00F83BA6" w:rsidP="00DC33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proofErr w:type="spellStart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="00032DD5" w:rsidRPr="00B04776">
        <w:rPr>
          <w:rFonts w:ascii="Times New Roman" w:eastAsia="Times New Roman" w:hAnsi="Times New Roman" w:cs="Times New Roman"/>
          <w:sz w:val="28"/>
          <w:szCs w:val="28"/>
        </w:rPr>
        <w:t xml:space="preserve"> Ly.</w:t>
      </w:r>
    </w:p>
    <w:p w14:paraId="32336B7F" w14:textId="03B29AA2" w:rsidR="001C79DF" w:rsidRPr="00B04776" w:rsidRDefault="00BF5131" w:rsidP="00DC33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7D85" w:rsidRPr="00B04776"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Pr="00B0477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>.</w:t>
      </w:r>
    </w:p>
    <w:p w14:paraId="1E433D8F" w14:textId="56D13036" w:rsidR="00032DD5" w:rsidRPr="00B04776" w:rsidRDefault="00BF5131" w:rsidP="00DC33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….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nhiêu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0EAA0C71" w14:textId="2CAC153B" w:rsidR="00BF5131" w:rsidRPr="00B04776" w:rsidRDefault="00BF5131" w:rsidP="00DC33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B74B87" w14:textId="2F6B0200" w:rsidR="00BF5131" w:rsidRPr="00B04776" w:rsidRDefault="00BF5131" w:rsidP="00DC339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53D2A6" wp14:editId="57C4F5FB">
            <wp:extent cx="2914015" cy="1630680"/>
            <wp:effectExtent l="0" t="0" r="635" b="7620"/>
            <wp:docPr id="50" name="Picture 5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FA1A5" w14:textId="61BD13EC" w:rsidR="00DF5E58" w:rsidRPr="00B04776" w:rsidRDefault="00DF5E58" w:rsidP="00EF64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960D6" w:rsidRPr="00B04776">
        <w:rPr>
          <w:rFonts w:ascii="Times New Roman" w:hAnsi="Times New Roman" w:cs="Times New Roman"/>
          <w:b/>
          <w:bCs/>
          <w:sz w:val="28"/>
          <w:szCs w:val="28"/>
        </w:rPr>
        <w:t>22.</w:t>
      </w:r>
      <w:r w:rsidR="001960D6" w:rsidRPr="00B04776">
        <w:rPr>
          <w:rFonts w:ascii="Times New Roman" w:hAnsi="Times New Roman" w:cs="Times New Roman"/>
          <w:sz w:val="28"/>
          <w:szCs w:val="28"/>
        </w:rPr>
        <w:t xml:space="preserve"> </w:t>
      </w:r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1C79DF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79DF" w:rsidRPr="00B04776">
        <w:rPr>
          <w:rFonts w:ascii="Times New Roman" w:hAnsi="Times New Roman" w:cs="Times New Roman"/>
          <w:sz w:val="28"/>
          <w:szCs w:val="28"/>
        </w:rPr>
        <w:t>chỉnh</w:t>
      </w:r>
      <w:proofErr w:type="spellEnd"/>
    </w:p>
    <w:p w14:paraId="6315465B" w14:textId="2DB23E7F" w:rsidR="00DF5E58" w:rsidRPr="00B04776" w:rsidRDefault="00DF5E58" w:rsidP="00EF64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……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nhiêu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4D3DB34C" w14:textId="09073485" w:rsidR="00DF5E58" w:rsidRPr="00B04776" w:rsidRDefault="00DF5E58" w:rsidP="00DC339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CE92E0" wp14:editId="3EE5980E">
            <wp:extent cx="5445760" cy="2381250"/>
            <wp:effectExtent l="0" t="0" r="2540" b="0"/>
            <wp:docPr id="52" name="Picture 5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oy, do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E015" w14:textId="76B122D9" w:rsidR="001C79DF" w:rsidRPr="00B04776" w:rsidRDefault="001C79DF" w:rsidP="00DC339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1960D6" w:rsidRPr="00B0477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chỉnh</w:t>
      </w:r>
      <w:proofErr w:type="spellEnd"/>
    </w:p>
    <w:p w14:paraId="79748388" w14:textId="37C8A3A3" w:rsidR="0019116F" w:rsidRPr="00B04776" w:rsidRDefault="0019116F" w:rsidP="00DC339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1A12BC" wp14:editId="5F4D692C">
            <wp:extent cx="4094480" cy="2497455"/>
            <wp:effectExtent l="0" t="0" r="1270" b="0"/>
            <wp:docPr id="26" name="Picture 2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637C" w14:textId="31F91646" w:rsidR="00A50351" w:rsidRPr="00B04776" w:rsidRDefault="00A50351" w:rsidP="00DC339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1960D6" w:rsidRPr="00B04776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B0477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0477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:</w:t>
      </w:r>
    </w:p>
    <w:p w14:paraId="4B3F3C39" w14:textId="3B0B808F" w:rsidR="00A50351" w:rsidRPr="00B04776" w:rsidRDefault="00A50351" w:rsidP="00DC339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: 1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: 1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hệt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4776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5149E5AA" w14:textId="5589A5EA" w:rsidR="006B2070" w:rsidRPr="00B04776" w:rsidRDefault="006B2070" w:rsidP="00EF64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960D6" w:rsidRPr="00B0477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B0477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proofErr w:type="gram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57A5C142" w14:textId="1E3F752A" w:rsidR="006B2070" w:rsidRPr="00B04776" w:rsidRDefault="006B2070" w:rsidP="00DC3394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Cho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:</w:t>
      </w:r>
      <w:r w:rsidR="005A4A1E" w:rsidRPr="00B047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F0D5D3" w14:textId="2947DE23" w:rsidR="006B2070" w:rsidRPr="00B04776" w:rsidRDefault="006B2070" w:rsidP="00DC33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521C06D" w14:textId="4761FD42" w:rsidR="006B2070" w:rsidRPr="00B04776" w:rsidRDefault="006B2070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DC6558" wp14:editId="3928A0BC">
            <wp:extent cx="2360930" cy="1678940"/>
            <wp:effectExtent l="0" t="0" r="1270" b="0"/>
            <wp:docPr id="27" name="Picture 2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E23F" w14:textId="11ED6C3B" w:rsidR="00BE4B50" w:rsidRPr="00B04776" w:rsidRDefault="006B2070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nhất</w:t>
      </w:r>
      <w:proofErr w:type="spellEnd"/>
      <w:proofErr w:type="gramStart"/>
      <w:r w:rsidRPr="00B04776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</w:p>
    <w:p w14:paraId="29249B10" w14:textId="7CBBD3EA" w:rsidR="00082320" w:rsidRPr="00B04776" w:rsidRDefault="00082320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1960D6" w:rsidRPr="00B04776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0C002A" w:rsidRPr="00B04776">
        <w:rPr>
          <w:rFonts w:ascii="Times New Roman" w:hAnsi="Times New Roman" w:cs="Times New Roman"/>
          <w:sz w:val="28"/>
          <w:szCs w:val="28"/>
        </w:rPr>
        <w:t>H</w:t>
      </w:r>
      <w:r w:rsidRPr="00B04776">
        <w:rPr>
          <w:rFonts w:ascii="Times New Roman" w:hAnsi="Times New Roman" w:cs="Times New Roman"/>
          <w:sz w:val="28"/>
          <w:szCs w:val="28"/>
        </w:rPr>
        <w:t>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0C002A" w:rsidRPr="00B04776">
        <w:rPr>
          <w:rFonts w:ascii="Times New Roman" w:hAnsi="Times New Roman" w:cs="Times New Roman"/>
          <w:sz w:val="28"/>
          <w:szCs w:val="28"/>
        </w:rPr>
        <w:t>.</w:t>
      </w:r>
    </w:p>
    <w:p w14:paraId="45F1B182" w14:textId="5F29B97D" w:rsidR="000C002A" w:rsidRPr="00B04776" w:rsidRDefault="000C002A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Cho 2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:</w:t>
      </w:r>
    </w:p>
    <w:p w14:paraId="3189307C" w14:textId="2628ED17" w:rsidR="000C002A" w:rsidRPr="00B04776" w:rsidRDefault="000C002A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1C4E6B" wp14:editId="57F92826">
            <wp:extent cx="2313940" cy="1065530"/>
            <wp:effectExtent l="0" t="0" r="0" b="1270"/>
            <wp:docPr id="17" name="Picture 1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07F0" w14:textId="59BCC3A2" w:rsidR="000C002A" w:rsidRPr="00B04776" w:rsidRDefault="000C002A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EG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AB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CD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Đ</w:t>
      </w:r>
      <w:r w:rsidR="00AE231A" w:rsidRPr="00B04776">
        <w:rPr>
          <w:rFonts w:ascii="Times New Roman" w:hAnsi="Times New Roman" w:cs="Times New Roman"/>
          <w:sz w:val="28"/>
          <w:szCs w:val="28"/>
        </w:rPr>
        <w:t>ộ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EG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BB3CF8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3CF8" w:rsidRPr="00B04776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423D76" w:rsidRPr="00B04776">
        <w:rPr>
          <w:rFonts w:ascii="Times New Roman" w:hAnsi="Times New Roman" w:cs="Times New Roman"/>
          <w:sz w:val="28"/>
          <w:szCs w:val="28"/>
        </w:rPr>
        <w:t>:</w:t>
      </w:r>
    </w:p>
    <w:p w14:paraId="76F5D1A1" w14:textId="708FAE1D" w:rsidR="00423D76" w:rsidRPr="00B04776" w:rsidRDefault="00795788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6cm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                            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7cm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                             c/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8cm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                      d/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9cm</w:t>
      </w:r>
      <w:proofErr w:type="spellEnd"/>
    </w:p>
    <w:p w14:paraId="57563A4A" w14:textId="21BEAA7E" w:rsidR="002F54DC" w:rsidRPr="00B04776" w:rsidRDefault="002F54DC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1960D6" w:rsidRPr="00B04776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7B1B13"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B1B13" w:rsidRPr="00B04776">
        <w:rPr>
          <w:rFonts w:ascii="Times New Roman" w:hAnsi="Times New Roman" w:cs="Times New Roman"/>
          <w:sz w:val="28"/>
          <w:szCs w:val="28"/>
        </w:rPr>
        <w:t>B</w:t>
      </w:r>
      <w:r w:rsidR="00B1454B" w:rsidRPr="00B04776">
        <w:rPr>
          <w:rFonts w:ascii="Times New Roman" w:hAnsi="Times New Roman" w:cs="Times New Roman"/>
          <w:sz w:val="28"/>
          <w:szCs w:val="28"/>
        </w:rPr>
        <w:t>ạn</w:t>
      </w:r>
      <w:proofErr w:type="spellEnd"/>
      <w:r w:rsidR="007B1B13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1B13"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="007B1B13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1B13"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7B1B13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1B13"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7B1B13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1B13"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7B1B13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1B13"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7B1B13" w:rsidRPr="00B04776">
        <w:rPr>
          <w:rFonts w:ascii="Times New Roman" w:hAnsi="Times New Roman" w:cs="Times New Roman"/>
          <w:sz w:val="28"/>
          <w:szCs w:val="28"/>
        </w:rPr>
        <w:t>.</w:t>
      </w:r>
    </w:p>
    <w:p w14:paraId="4A18AC34" w14:textId="7A793CA6" w:rsidR="007B1B13" w:rsidRPr="00B04776" w:rsidRDefault="007B1B13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189D13" wp14:editId="034EA39E">
            <wp:extent cx="3371215" cy="2552065"/>
            <wp:effectExtent l="0" t="0" r="635" b="635"/>
            <wp:docPr id="28" name="Picture 2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20A44" w14:textId="5943941B" w:rsidR="007B1B13" w:rsidRPr="00B04776" w:rsidRDefault="007B1B13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t>Khung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59468F37" w14:textId="312FE42C" w:rsidR="007B1B13" w:rsidRPr="00B04776" w:rsidRDefault="007B1B13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nhật</w:t>
      </w:r>
      <w:proofErr w:type="spellEnd"/>
    </w:p>
    <w:p w14:paraId="674A1FD8" w14:textId="607D0D0C" w:rsidR="007B1B13" w:rsidRPr="00B04776" w:rsidRDefault="007B1B13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</w:p>
    <w:p w14:paraId="641AD5F7" w14:textId="774BD216" w:rsidR="007B1B13" w:rsidRPr="00B04776" w:rsidRDefault="007B1B13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c/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tròn</w:t>
      </w:r>
      <w:proofErr w:type="spellEnd"/>
    </w:p>
    <w:p w14:paraId="79A3D1EA" w14:textId="3FC8CE11" w:rsidR="00C45D9A" w:rsidRPr="00B04776" w:rsidRDefault="00C45D9A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1960D6" w:rsidRPr="00B04776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B1454B"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B1454B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54B"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="00B1454B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54B"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B1454B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54B"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B1454B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54B"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B1454B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454B"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B1454B" w:rsidRPr="00B04776">
        <w:rPr>
          <w:rFonts w:ascii="Times New Roman" w:hAnsi="Times New Roman" w:cs="Times New Roman"/>
          <w:sz w:val="28"/>
          <w:szCs w:val="28"/>
        </w:rPr>
        <w:t>.</w:t>
      </w:r>
    </w:p>
    <w:p w14:paraId="01D3F2FA" w14:textId="778F2A22" w:rsidR="002518A6" w:rsidRPr="00B04776" w:rsidRDefault="002518A6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5041D4" wp14:editId="03FA3604">
            <wp:extent cx="5363845" cy="2067560"/>
            <wp:effectExtent l="0" t="0" r="8255" b="8890"/>
            <wp:docPr id="29" name="Picture 29" descr="A picture containing text, electronics, keyboard,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electronics, keyboard, calcula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5D52" w14:textId="6CDE7336" w:rsidR="00B1454B" w:rsidRPr="00B04776" w:rsidRDefault="002518A6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phím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12C9B2E7" w14:textId="594A9904" w:rsidR="002518A6" w:rsidRPr="00B04776" w:rsidRDefault="002518A6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</w:p>
    <w:p w14:paraId="46D5916A" w14:textId="3E389801" w:rsidR="002518A6" w:rsidRPr="00B04776" w:rsidRDefault="002518A6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nhật</w:t>
      </w:r>
      <w:proofErr w:type="spellEnd"/>
    </w:p>
    <w:p w14:paraId="67F36EDF" w14:textId="2811913C" w:rsidR="002518A6" w:rsidRPr="00B04776" w:rsidRDefault="002518A6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c/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tam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giác</w:t>
      </w:r>
      <w:proofErr w:type="spellEnd"/>
    </w:p>
    <w:p w14:paraId="22B5D9B2" w14:textId="3E94E21E" w:rsidR="009E5E4C" w:rsidRPr="00B04776" w:rsidRDefault="009E5E4C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1960D6" w:rsidRPr="00B04776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B0477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15AD7036" w14:textId="1DDD1E47" w:rsidR="009E5E4C" w:rsidRPr="00B04776" w:rsidRDefault="009E5E4C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DF43CA" wp14:editId="7E38667C">
            <wp:extent cx="2197100" cy="2067560"/>
            <wp:effectExtent l="0" t="0" r="0" b="8890"/>
            <wp:docPr id="30" name="Picture 30" descr="A close-up of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-up of a cloc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9796" w14:textId="57A6D603" w:rsidR="009E5E4C" w:rsidRPr="00B04776" w:rsidRDefault="009E5E4C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1193AF43" w14:textId="53DE5951" w:rsidR="009E5E4C" w:rsidRPr="00B04776" w:rsidRDefault="009E5E4C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tròn</w:t>
      </w:r>
      <w:proofErr w:type="spellEnd"/>
    </w:p>
    <w:p w14:paraId="1038956E" w14:textId="2D9B6A33" w:rsidR="009E5E4C" w:rsidRPr="00B04776" w:rsidRDefault="009E5E4C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</w:p>
    <w:p w14:paraId="55BA1AD5" w14:textId="4C58BBEB" w:rsidR="00DF2869" w:rsidRPr="00B04776" w:rsidRDefault="00DF2869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c/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tam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giác</w:t>
      </w:r>
      <w:proofErr w:type="spellEnd"/>
    </w:p>
    <w:p w14:paraId="253B7F5F" w14:textId="724B1D87" w:rsidR="00FE7C7B" w:rsidRPr="00B04776" w:rsidRDefault="00FE7C7B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960D6" w:rsidRPr="00B04776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Pr="00B0477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1787CFA6" w14:textId="034081FF" w:rsidR="00AE17F3" w:rsidRPr="00B04776" w:rsidRDefault="00AE17F3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C7C4F0" wp14:editId="76DB18F5">
            <wp:extent cx="2783840" cy="2094865"/>
            <wp:effectExtent l="0" t="0" r="0" b="635"/>
            <wp:docPr id="31" name="Picture 3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29A8" w14:textId="2551521D" w:rsidR="00AE17F3" w:rsidRPr="00B04776" w:rsidRDefault="00AE17F3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Linh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B04776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proofErr w:type="gram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tam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”</w:t>
      </w:r>
      <w:r w:rsidR="00AA4076" w:rsidRPr="00B04776">
        <w:rPr>
          <w:rFonts w:ascii="Times New Roman" w:hAnsi="Times New Roman" w:cs="Times New Roman"/>
          <w:sz w:val="28"/>
          <w:szCs w:val="28"/>
        </w:rPr>
        <w:t>.</w:t>
      </w:r>
    </w:p>
    <w:p w14:paraId="7FF37A05" w14:textId="2A5AA3EA" w:rsidR="00AA4076" w:rsidRPr="00B04776" w:rsidRDefault="00AA4076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Linh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sai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5ECCEAC8" w14:textId="6EE5C5BB" w:rsidR="00AA4076" w:rsidRPr="00B04776" w:rsidRDefault="00AA4076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="00E63B8D"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E63B8D" w:rsidRPr="00B04776">
        <w:rPr>
          <w:rFonts w:ascii="Times New Roman" w:hAnsi="Times New Roman" w:cs="Times New Roman"/>
          <w:sz w:val="28"/>
          <w:szCs w:val="28"/>
        </w:rPr>
        <w:t xml:space="preserve"> Linh </w:t>
      </w:r>
      <w:proofErr w:type="spellStart"/>
      <w:r w:rsidR="00E63B8D" w:rsidRPr="00B04776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E63B8D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3B8D"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</w:p>
    <w:p w14:paraId="3BBF3930" w14:textId="003B1EAE" w:rsidR="00E63B8D" w:rsidRPr="00B04776" w:rsidRDefault="00E63B8D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Linh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sai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393590E5" w14:textId="21582BEC" w:rsidR="00D675E1" w:rsidRPr="00B04776" w:rsidRDefault="001960D6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31.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5C430CD1" wp14:editId="1B96B6FF">
            <wp:extent cx="1569720" cy="1473835"/>
            <wp:effectExtent l="0" t="0" r="0" b="0"/>
            <wp:docPr id="62" name="Picture 6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Trong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trên</w:t>
      </w:r>
      <w:proofErr w:type="spellEnd"/>
      <w:r w:rsidR="00D675E1" w:rsidRPr="00B04776">
        <w:rPr>
          <w:sz w:val="28"/>
          <w:szCs w:val="28"/>
        </w:rPr>
        <w:t xml:space="preserve">, </w:t>
      </w:r>
      <w:proofErr w:type="spellStart"/>
      <w:r w:rsidR="00D675E1" w:rsidRPr="00B04776">
        <w:rPr>
          <w:sz w:val="28"/>
          <w:szCs w:val="28"/>
        </w:rPr>
        <w:t>khối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hộp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chữ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nhật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có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màu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gì</w:t>
      </w:r>
      <w:proofErr w:type="spellEnd"/>
      <w:r w:rsidR="00D675E1" w:rsidRPr="00B04776">
        <w:rPr>
          <w:sz w:val="28"/>
          <w:szCs w:val="28"/>
        </w:rPr>
        <w:t>?</w:t>
      </w:r>
    </w:p>
    <w:p w14:paraId="57046DC4" w14:textId="1B257C98" w:rsidR="00D675E1" w:rsidRPr="00B04776" w:rsidRDefault="001960D6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="00D675E1" w:rsidRPr="00B04776">
        <w:rPr>
          <w:sz w:val="28"/>
          <w:szCs w:val="28"/>
        </w:rPr>
        <w:t>Màu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vàng</w:t>
      </w:r>
      <w:proofErr w:type="spellEnd"/>
    </w:p>
    <w:p w14:paraId="5FF3EA78" w14:textId="60FB64F1" w:rsidR="00D675E1" w:rsidRPr="00B04776" w:rsidRDefault="001960D6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="00D675E1" w:rsidRPr="00B04776">
        <w:rPr>
          <w:sz w:val="28"/>
          <w:szCs w:val="28"/>
        </w:rPr>
        <w:t>Màu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đỏ</w:t>
      </w:r>
      <w:proofErr w:type="spellEnd"/>
    </w:p>
    <w:p w14:paraId="2B76D782" w14:textId="18010333" w:rsidR="00D675E1" w:rsidRPr="00B04776" w:rsidRDefault="001960D6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</w:t>
      </w:r>
      <w:proofErr w:type="spellStart"/>
      <w:r w:rsidR="00D675E1" w:rsidRPr="00B04776">
        <w:rPr>
          <w:sz w:val="28"/>
          <w:szCs w:val="28"/>
        </w:rPr>
        <w:t>Màu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xanh</w:t>
      </w:r>
      <w:proofErr w:type="spellEnd"/>
    </w:p>
    <w:p w14:paraId="5538023D" w14:textId="1BB07A71" w:rsidR="00D675E1" w:rsidRPr="00B04776" w:rsidRDefault="00F232BE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32.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5C55FC9E" wp14:editId="0E816872">
            <wp:extent cx="1978660" cy="1160060"/>
            <wp:effectExtent l="0" t="0" r="2540" b="2540"/>
            <wp:docPr id="61" name="Picture 6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37" cy="116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Khung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ảnh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trên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có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dạng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gì</w:t>
      </w:r>
      <w:proofErr w:type="spellEnd"/>
      <w:r w:rsidR="00D675E1" w:rsidRPr="00B04776">
        <w:rPr>
          <w:sz w:val="28"/>
          <w:szCs w:val="28"/>
        </w:rPr>
        <w:t>?</w:t>
      </w:r>
    </w:p>
    <w:p w14:paraId="60BAD2E6" w14:textId="70240320" w:rsidR="00D675E1" w:rsidRPr="00B04776" w:rsidRDefault="007622E1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tam </w:t>
      </w:r>
      <w:proofErr w:type="spellStart"/>
      <w:r w:rsidR="00D675E1" w:rsidRPr="00B04776">
        <w:rPr>
          <w:sz w:val="28"/>
          <w:szCs w:val="28"/>
        </w:rPr>
        <w:t>giác</w:t>
      </w:r>
      <w:proofErr w:type="spellEnd"/>
    </w:p>
    <w:p w14:paraId="0F0583A0" w14:textId="51C014E8" w:rsidR="00D675E1" w:rsidRPr="00B04776" w:rsidRDefault="007622E1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chữ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nhật</w:t>
      </w:r>
      <w:proofErr w:type="spellEnd"/>
    </w:p>
    <w:p w14:paraId="045A8C2C" w14:textId="55CFF11F" w:rsidR="00D675E1" w:rsidRPr="00B04776" w:rsidRDefault="007622E1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vuông</w:t>
      </w:r>
      <w:proofErr w:type="spellEnd"/>
    </w:p>
    <w:p w14:paraId="378DA35B" w14:textId="77777777" w:rsidR="00DA4B4A" w:rsidRPr="00B04776" w:rsidRDefault="007622E1" w:rsidP="00DC33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33</w:t>
      </w:r>
      <w:r w:rsidR="00DA4B4A" w:rsidRPr="00B0477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675E1" w:rsidRPr="00B0477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>.</w:t>
      </w:r>
      <w:r w:rsidR="00D675E1" w:rsidRPr="00B04776">
        <w:rPr>
          <w:rFonts w:ascii="Times New Roman" w:hAnsi="Times New Roman" w:cs="Times New Roman"/>
          <w:sz w:val="28"/>
          <w:szCs w:val="28"/>
        </w:rPr>
        <w:br/>
      </w:r>
      <w:r w:rsidR="00D675E1"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E42D5D" wp14:editId="5B46C82B">
            <wp:extent cx="5227320" cy="2313305"/>
            <wp:effectExtent l="0" t="0" r="0" b="0"/>
            <wp:docPr id="60" name="Picture 6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>?</w:t>
      </w:r>
    </w:p>
    <w:p w14:paraId="66713822" w14:textId="55F3E5F2" w:rsidR="00D675E1" w:rsidRPr="00B04776" w:rsidRDefault="00600AE9" w:rsidP="00DC33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> </w:t>
      </w:r>
      <w:r w:rsidR="00D675E1" w:rsidRPr="00B04776">
        <w:rPr>
          <w:rStyle w:val="mjx-char"/>
          <w:rFonts w:ascii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B04776">
        <w:rPr>
          <w:rStyle w:val="mjx-char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                                  </w:t>
      </w:r>
      <w:r w:rsidRPr="00B04776">
        <w:rPr>
          <w:rFonts w:ascii="Times New Roman" w:hAnsi="Times New Roman" w:cs="Times New Roman"/>
          <w:sz w:val="28"/>
          <w:szCs w:val="28"/>
        </w:rPr>
        <w:t xml:space="preserve">b/ </w:t>
      </w:r>
      <w:proofErr w:type="spellStart"/>
      <w:r w:rsidR="00D675E1"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D675E1" w:rsidRPr="00B04776">
        <w:rPr>
          <w:rFonts w:ascii="Times New Roman" w:hAnsi="Times New Roman" w:cs="Times New Roman"/>
          <w:sz w:val="28"/>
          <w:szCs w:val="28"/>
        </w:rPr>
        <w:t> </w:t>
      </w:r>
      <w:r w:rsidR="00D675E1" w:rsidRPr="00B04776">
        <w:rPr>
          <w:rStyle w:val="mjx-char"/>
          <w:rFonts w:ascii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331A1131" w14:textId="6BB8FB8B" w:rsidR="00D675E1" w:rsidRPr="00B04776" w:rsidRDefault="000E72E5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34.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điền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số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thích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hợp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vào</w:t>
      </w:r>
      <w:proofErr w:type="spellEnd"/>
      <w:r w:rsidR="00D675E1" w:rsidRPr="00B04776">
        <w:rPr>
          <w:sz w:val="28"/>
          <w:szCs w:val="28"/>
        </w:rPr>
        <w:t xml:space="preserve"> ô </w:t>
      </w:r>
      <w:proofErr w:type="spellStart"/>
      <w:r w:rsidR="00D675E1" w:rsidRPr="00B04776">
        <w:rPr>
          <w:sz w:val="28"/>
          <w:szCs w:val="28"/>
        </w:rPr>
        <w:t>trống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1EEC0CCD" wp14:editId="558EC1FC">
            <wp:extent cx="4783455" cy="1706245"/>
            <wp:effectExtent l="0" t="0" r="0" b="8255"/>
            <wp:docPr id="59" name="Picture 5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Trong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các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trên</w:t>
      </w:r>
      <w:proofErr w:type="spellEnd"/>
      <w:r w:rsidR="00D675E1" w:rsidRPr="00B04776">
        <w:rPr>
          <w:sz w:val="28"/>
          <w:szCs w:val="28"/>
        </w:rPr>
        <w:t xml:space="preserve">,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nào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có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2</w:t>
      </w:r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sz w:val="28"/>
          <w:szCs w:val="28"/>
        </w:rPr>
        <w:t>khối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lập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phương</w:t>
      </w:r>
      <w:proofErr w:type="spellEnd"/>
      <w:r w:rsidR="00D675E1" w:rsidRPr="00B04776">
        <w:rPr>
          <w:sz w:val="28"/>
          <w:szCs w:val="28"/>
        </w:rPr>
        <w:t>?</w:t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Trả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lời</w:t>
      </w:r>
      <w:proofErr w:type="spellEnd"/>
      <w:r w:rsidR="00D675E1" w:rsidRPr="00B04776">
        <w:rPr>
          <w:sz w:val="28"/>
          <w:szCs w:val="28"/>
        </w:rPr>
        <w:t xml:space="preserve">: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r w:rsidRPr="00B04776">
        <w:rPr>
          <w:sz w:val="28"/>
          <w:szCs w:val="28"/>
        </w:rPr>
        <w:t>……</w:t>
      </w:r>
    </w:p>
    <w:p w14:paraId="4EF2904D" w14:textId="79B55418" w:rsidR="00D675E1" w:rsidRPr="00B04776" w:rsidRDefault="000E72E5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35.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6BD6C946" wp14:editId="55DC5CBE">
            <wp:extent cx="5697855" cy="1733550"/>
            <wp:effectExtent l="0" t="0" r="0" b="0"/>
            <wp:docPr id="58" name="Picture 58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Trong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ba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trên</w:t>
      </w:r>
      <w:proofErr w:type="spellEnd"/>
      <w:r w:rsidR="00D675E1" w:rsidRPr="00B04776">
        <w:rPr>
          <w:sz w:val="28"/>
          <w:szCs w:val="28"/>
        </w:rPr>
        <w:t xml:space="preserve">, </w:t>
      </w:r>
      <w:proofErr w:type="spellStart"/>
      <w:r w:rsidR="00D675E1" w:rsidRPr="00B04776">
        <w:rPr>
          <w:sz w:val="28"/>
          <w:szCs w:val="28"/>
        </w:rPr>
        <w:t>có</w:t>
      </w:r>
      <w:proofErr w:type="spellEnd"/>
      <w:r w:rsidR="00D675E1" w:rsidRPr="00B04776">
        <w:rPr>
          <w:sz w:val="28"/>
          <w:szCs w:val="28"/>
        </w:rPr>
        <w:t xml:space="preserve"> bao </w:t>
      </w:r>
      <w:proofErr w:type="spellStart"/>
      <w:r w:rsidR="00D675E1" w:rsidRPr="00B04776">
        <w:rPr>
          <w:sz w:val="28"/>
          <w:szCs w:val="28"/>
        </w:rPr>
        <w:t>nhiêu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có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3</w:t>
      </w:r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vuông</w:t>
      </w:r>
      <w:proofErr w:type="spellEnd"/>
      <w:r w:rsidR="00D675E1" w:rsidRPr="00B04776">
        <w:rPr>
          <w:sz w:val="28"/>
          <w:szCs w:val="28"/>
        </w:rPr>
        <w:t>?</w:t>
      </w:r>
    </w:p>
    <w:p w14:paraId="536AB76B" w14:textId="3FED9FDD" w:rsidR="00D675E1" w:rsidRPr="00B04776" w:rsidRDefault="000E72E5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rStyle w:val="mjx-char"/>
          <w:sz w:val="28"/>
          <w:szCs w:val="28"/>
          <w:bdr w:val="none" w:sz="0" w:space="0" w:color="auto" w:frame="1"/>
        </w:rPr>
        <w:t xml:space="preserve">a/ 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2</w:t>
      </w:r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                                  b/ 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1</w:t>
      </w:r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                                c/ 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3</w:t>
      </w:r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</w:p>
    <w:p w14:paraId="3A38698A" w14:textId="7DCDC5FC" w:rsidR="00D675E1" w:rsidRPr="00B04776" w:rsidRDefault="000E72E5" w:rsidP="00C01F59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36.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10ECCC67" wp14:editId="3D62F7F2">
            <wp:extent cx="5206365" cy="3691890"/>
            <wp:effectExtent l="0" t="0" r="0" b="3810"/>
            <wp:docPr id="54" name="Picture 5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Trong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các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trên</w:t>
      </w:r>
      <w:proofErr w:type="spellEnd"/>
      <w:r w:rsidR="00D675E1" w:rsidRPr="00B04776">
        <w:rPr>
          <w:sz w:val="28"/>
          <w:szCs w:val="28"/>
        </w:rPr>
        <w:t xml:space="preserve">,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nào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có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nhiều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khối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lập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phương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nhất</w:t>
      </w:r>
      <w:proofErr w:type="spellEnd"/>
      <w:r w:rsidR="00D675E1" w:rsidRPr="00B04776">
        <w:rPr>
          <w:sz w:val="28"/>
          <w:szCs w:val="28"/>
        </w:rPr>
        <w:t>?</w:t>
      </w:r>
    </w:p>
    <w:p w14:paraId="19900773" w14:textId="6AE1D1DB" w:rsidR="00D675E1" w:rsidRPr="00B04776" w:rsidRDefault="000E72E5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3</w:t>
      </w:r>
      <w:r w:rsidRPr="00B04776">
        <w:rPr>
          <w:sz w:val="28"/>
          <w:szCs w:val="28"/>
        </w:rPr>
        <w:t xml:space="preserve">                                   b/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2</w:t>
      </w:r>
      <w:r w:rsidRPr="00B04776">
        <w:rPr>
          <w:sz w:val="28"/>
          <w:szCs w:val="28"/>
        </w:rPr>
        <w:t xml:space="preserve">                                c/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1</w:t>
      </w:r>
    </w:p>
    <w:p w14:paraId="7FD2DBDD" w14:textId="7841B95B" w:rsidR="00D675E1" w:rsidRPr="00B04776" w:rsidRDefault="000E72E5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37.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7229A6CB" wp14:editId="0E0C1274">
            <wp:extent cx="2797810" cy="1781175"/>
            <wp:effectExtent l="0" t="0" r="2540" b="9525"/>
            <wp:docPr id="53" name="Picture 5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42F09DED" wp14:editId="1AC4401E">
            <wp:extent cx="5711825" cy="3650615"/>
            <wp:effectExtent l="0" t="0" r="3175" b="6985"/>
            <wp:docPr id="51" name="Picture 51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Có</w:t>
      </w:r>
      <w:proofErr w:type="spellEnd"/>
      <w:r w:rsidR="00D675E1" w:rsidRPr="00B04776">
        <w:rPr>
          <w:sz w:val="28"/>
          <w:szCs w:val="28"/>
        </w:rPr>
        <w:t xml:space="preserve"> bao </w:t>
      </w:r>
      <w:proofErr w:type="spellStart"/>
      <w:r w:rsidR="00D675E1" w:rsidRPr="00B04776">
        <w:rPr>
          <w:sz w:val="28"/>
          <w:szCs w:val="28"/>
        </w:rPr>
        <w:t>nhiêu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có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số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tam </w:t>
      </w:r>
      <w:proofErr w:type="spellStart"/>
      <w:r w:rsidR="00D675E1" w:rsidRPr="00B04776">
        <w:rPr>
          <w:sz w:val="28"/>
          <w:szCs w:val="28"/>
        </w:rPr>
        <w:t>giác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bằng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số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tam </w:t>
      </w:r>
      <w:proofErr w:type="spellStart"/>
      <w:r w:rsidR="00D675E1" w:rsidRPr="00B04776">
        <w:rPr>
          <w:sz w:val="28"/>
          <w:szCs w:val="28"/>
        </w:rPr>
        <w:t>giác</w:t>
      </w:r>
      <w:proofErr w:type="spellEnd"/>
      <w:r w:rsidR="00D675E1" w:rsidRPr="00B04776">
        <w:rPr>
          <w:sz w:val="28"/>
          <w:szCs w:val="28"/>
        </w:rPr>
        <w:t xml:space="preserve"> ở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A</w:t>
      </w:r>
      <w:r w:rsidR="00D675E1" w:rsidRPr="00B04776">
        <w:rPr>
          <w:sz w:val="28"/>
          <w:szCs w:val="28"/>
        </w:rPr>
        <w:t>?</w:t>
      </w:r>
    </w:p>
    <w:p w14:paraId="665C961C" w14:textId="7D3ECDAE" w:rsidR="00D675E1" w:rsidRPr="00B04776" w:rsidRDefault="00500FF9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rStyle w:val="mjx-char"/>
          <w:sz w:val="28"/>
          <w:szCs w:val="28"/>
          <w:bdr w:val="none" w:sz="0" w:space="0" w:color="auto" w:frame="1"/>
        </w:rPr>
        <w:t xml:space="preserve">a/ 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3</w:t>
      </w:r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                            b/ 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2</w:t>
      </w:r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                                  c/ 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1</w:t>
      </w:r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</w:p>
    <w:p w14:paraId="2F218F69" w14:textId="1F37CD7B" w:rsidR="00D675E1" w:rsidRPr="00B04776" w:rsidRDefault="00500FF9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38.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7E90206D" wp14:editId="3BB3F6EB">
            <wp:extent cx="2101850" cy="1657985"/>
            <wp:effectExtent l="0" t="0" r="0" b="0"/>
            <wp:docPr id="49" name="Picture 4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Cái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tủ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trên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được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đo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bằng</w:t>
      </w:r>
      <w:proofErr w:type="spellEnd"/>
      <w:r w:rsidR="00D675E1" w:rsidRPr="00B04776">
        <w:rPr>
          <w:sz w:val="28"/>
          <w:szCs w:val="28"/>
        </w:rPr>
        <w:t>:</w:t>
      </w:r>
    </w:p>
    <w:p w14:paraId="358781F1" w14:textId="1CD57E65" w:rsidR="00D675E1" w:rsidRPr="00B04776" w:rsidRDefault="00927A1A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>a</w:t>
      </w:r>
      <w:r w:rsidR="001A04C1" w:rsidRPr="00B04776">
        <w:rPr>
          <w:sz w:val="28"/>
          <w:szCs w:val="28"/>
        </w:rPr>
        <w:t xml:space="preserve">/ </w:t>
      </w:r>
      <w:proofErr w:type="spellStart"/>
      <w:r w:rsidR="00D675E1" w:rsidRPr="00B04776">
        <w:rPr>
          <w:sz w:val="28"/>
          <w:szCs w:val="28"/>
        </w:rPr>
        <w:t>Bước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chân</w:t>
      </w:r>
      <w:proofErr w:type="spellEnd"/>
    </w:p>
    <w:p w14:paraId="0F8A4504" w14:textId="455EB618" w:rsidR="00D675E1" w:rsidRPr="00B04776" w:rsidRDefault="001A04C1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="00D675E1" w:rsidRPr="00B04776">
        <w:rPr>
          <w:sz w:val="28"/>
          <w:szCs w:val="28"/>
        </w:rPr>
        <w:t>Sải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tay</w:t>
      </w:r>
      <w:proofErr w:type="spellEnd"/>
    </w:p>
    <w:p w14:paraId="2A8973C0" w14:textId="7B128A70" w:rsidR="00D675E1" w:rsidRPr="00B04776" w:rsidRDefault="001A04C1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</w:t>
      </w:r>
      <w:r w:rsidR="00D675E1" w:rsidRPr="00B04776">
        <w:rPr>
          <w:sz w:val="28"/>
          <w:szCs w:val="28"/>
        </w:rPr>
        <w:t xml:space="preserve">Gang </w:t>
      </w:r>
      <w:proofErr w:type="spellStart"/>
      <w:r w:rsidR="00D675E1" w:rsidRPr="00B04776">
        <w:rPr>
          <w:sz w:val="28"/>
          <w:szCs w:val="28"/>
        </w:rPr>
        <w:t>tay</w:t>
      </w:r>
      <w:proofErr w:type="spellEnd"/>
    </w:p>
    <w:p w14:paraId="539A8312" w14:textId="5C3782BE" w:rsidR="00D675E1" w:rsidRPr="00B04776" w:rsidRDefault="001A04C1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39.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điền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số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thích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hợp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vào</w:t>
      </w:r>
      <w:proofErr w:type="spellEnd"/>
      <w:r w:rsidR="00D675E1" w:rsidRPr="00B04776">
        <w:rPr>
          <w:sz w:val="28"/>
          <w:szCs w:val="28"/>
        </w:rPr>
        <w:t xml:space="preserve"> ô </w:t>
      </w:r>
      <w:proofErr w:type="spellStart"/>
      <w:r w:rsidR="00D675E1" w:rsidRPr="00B04776">
        <w:rPr>
          <w:sz w:val="28"/>
          <w:szCs w:val="28"/>
        </w:rPr>
        <w:t>trống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75DE8F5B" wp14:editId="437391C1">
            <wp:extent cx="2961640" cy="2169795"/>
            <wp:effectExtent l="0" t="0" r="0" b="1905"/>
            <wp:docPr id="48" name="Picture 4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Hỏi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cây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nào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cao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hơn</w:t>
      </w:r>
      <w:proofErr w:type="spellEnd"/>
      <w:r w:rsidR="00D675E1" w:rsidRPr="00B04776">
        <w:rPr>
          <w:sz w:val="28"/>
          <w:szCs w:val="28"/>
        </w:rPr>
        <w:t>?</w:t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Trả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lời</w:t>
      </w:r>
      <w:proofErr w:type="spellEnd"/>
      <w:r w:rsidR="00D675E1" w:rsidRPr="00B04776">
        <w:rPr>
          <w:sz w:val="28"/>
          <w:szCs w:val="28"/>
        </w:rPr>
        <w:t xml:space="preserve">: </w:t>
      </w:r>
      <w:proofErr w:type="spellStart"/>
      <w:r w:rsidR="00D675E1" w:rsidRPr="00B04776">
        <w:rPr>
          <w:sz w:val="28"/>
          <w:szCs w:val="28"/>
        </w:rPr>
        <w:t>Cây</w:t>
      </w:r>
      <w:proofErr w:type="spellEnd"/>
      <w:r w:rsidR="00D675E1" w:rsidRPr="00B04776">
        <w:rPr>
          <w:sz w:val="28"/>
          <w:szCs w:val="28"/>
        </w:rPr>
        <w:t xml:space="preserve"> ....</w:t>
      </w:r>
    </w:p>
    <w:p w14:paraId="01CBA5A9" w14:textId="7AA7BF61" w:rsidR="00D675E1" w:rsidRPr="00B04776" w:rsidRDefault="008F585E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40.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  <w:t xml:space="preserve">Cho </w:t>
      </w:r>
      <w:proofErr w:type="spellStart"/>
      <w:r w:rsidR="00D675E1" w:rsidRPr="00B04776">
        <w:rPr>
          <w:sz w:val="28"/>
          <w:szCs w:val="28"/>
        </w:rPr>
        <w:t>thước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kẻ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sau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có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vạch</w:t>
      </w:r>
      <w:proofErr w:type="spellEnd"/>
      <w:r w:rsidR="00D675E1" w:rsidRPr="00B04776">
        <w:rPr>
          <w:sz w:val="28"/>
          <w:szCs w:val="28"/>
        </w:rPr>
        <w:t xml:space="preserve"> chia </w:t>
      </w:r>
      <w:proofErr w:type="spellStart"/>
      <w:r w:rsidR="00D675E1" w:rsidRPr="00B04776">
        <w:rPr>
          <w:sz w:val="28"/>
          <w:szCs w:val="28"/>
        </w:rPr>
        <w:t>thành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từng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xăng-ti-mét</w:t>
      </w:r>
      <w:proofErr w:type="spellEnd"/>
      <w:r w:rsidR="00D675E1" w:rsidRPr="00B04776">
        <w:rPr>
          <w:sz w:val="28"/>
          <w:szCs w:val="28"/>
        </w:rPr>
        <w:t>: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720873F3" wp14:editId="0DFBDDCD">
            <wp:extent cx="4619625" cy="1419225"/>
            <wp:effectExtent l="0" t="0" r="9525" b="9525"/>
            <wp:docPr id="47" name="Picture 4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lastRenderedPageBreak/>
        <w:t>Bạn</w:t>
      </w:r>
      <w:proofErr w:type="spellEnd"/>
      <w:r w:rsidR="00D675E1" w:rsidRPr="00B04776">
        <w:rPr>
          <w:sz w:val="28"/>
          <w:szCs w:val="28"/>
        </w:rPr>
        <w:t xml:space="preserve"> Mai </w:t>
      </w:r>
      <w:proofErr w:type="spellStart"/>
      <w:r w:rsidR="00D675E1" w:rsidRPr="00B04776">
        <w:rPr>
          <w:sz w:val="28"/>
          <w:szCs w:val="28"/>
        </w:rPr>
        <w:t>nói</w:t>
      </w:r>
      <w:proofErr w:type="spellEnd"/>
      <w:r w:rsidR="00D675E1" w:rsidRPr="00B04776">
        <w:rPr>
          <w:sz w:val="28"/>
          <w:szCs w:val="28"/>
        </w:rPr>
        <w:t>: “</w:t>
      </w:r>
      <w:proofErr w:type="spellStart"/>
      <w:r w:rsidR="00D675E1" w:rsidRPr="00B04776">
        <w:rPr>
          <w:sz w:val="28"/>
          <w:szCs w:val="28"/>
        </w:rPr>
        <w:t>Cái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bút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dài</w:t>
      </w:r>
      <w:proofErr w:type="spellEnd"/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rStyle w:val="mjx-char"/>
          <w:sz w:val="28"/>
          <w:szCs w:val="28"/>
          <w:bdr w:val="none" w:sz="0" w:space="0" w:color="auto" w:frame="1"/>
        </w:rPr>
        <w:t>5cm</w:t>
      </w:r>
      <w:proofErr w:type="spellEnd"/>
      <w:r w:rsidR="00D675E1" w:rsidRPr="00B04776">
        <w:rPr>
          <w:sz w:val="28"/>
          <w:szCs w:val="28"/>
        </w:rPr>
        <w:t>”.</w:t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gramStart"/>
      <w:r w:rsidR="00D675E1" w:rsidRPr="00B04776">
        <w:rPr>
          <w:sz w:val="28"/>
          <w:szCs w:val="28"/>
        </w:rPr>
        <w:t>An</w:t>
      </w:r>
      <w:proofErr w:type="gram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nói</w:t>
      </w:r>
      <w:proofErr w:type="spellEnd"/>
      <w:r w:rsidR="00D675E1" w:rsidRPr="00B04776">
        <w:rPr>
          <w:sz w:val="28"/>
          <w:szCs w:val="28"/>
        </w:rPr>
        <w:t>: “</w:t>
      </w:r>
      <w:proofErr w:type="spellStart"/>
      <w:r w:rsidR="00D675E1" w:rsidRPr="00B04776">
        <w:rPr>
          <w:sz w:val="28"/>
          <w:szCs w:val="28"/>
        </w:rPr>
        <w:t>Cái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bút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dài</w:t>
      </w:r>
      <w:proofErr w:type="spellEnd"/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rStyle w:val="mjx-char"/>
          <w:sz w:val="28"/>
          <w:szCs w:val="28"/>
          <w:bdr w:val="none" w:sz="0" w:space="0" w:color="auto" w:frame="1"/>
        </w:rPr>
        <w:t>6cm</w:t>
      </w:r>
      <w:proofErr w:type="spellEnd"/>
      <w:r w:rsidR="00D675E1" w:rsidRPr="00B04776">
        <w:rPr>
          <w:sz w:val="28"/>
          <w:szCs w:val="28"/>
        </w:rPr>
        <w:t>”.</w:t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Hỏi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nào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nói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?</w:t>
      </w:r>
    </w:p>
    <w:p w14:paraId="059D184A" w14:textId="7F9D056B" w:rsidR="00D675E1" w:rsidRPr="00B04776" w:rsidRDefault="004755FC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>a/</w:t>
      </w:r>
      <w:r w:rsidR="008F585E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gramStart"/>
      <w:r w:rsidR="00D675E1" w:rsidRPr="00B04776">
        <w:rPr>
          <w:sz w:val="28"/>
          <w:szCs w:val="28"/>
        </w:rPr>
        <w:t>An</w:t>
      </w:r>
      <w:proofErr w:type="gramEnd"/>
      <w:r w:rsidRPr="00B04776">
        <w:rPr>
          <w:sz w:val="28"/>
          <w:szCs w:val="28"/>
        </w:rPr>
        <w:t xml:space="preserve">                                          b/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Mai</w:t>
      </w:r>
    </w:p>
    <w:p w14:paraId="1C0E97E1" w14:textId="11DBA5B0" w:rsidR="00D675E1" w:rsidRPr="00B04776" w:rsidRDefault="00BB51FE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41.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625E2431" wp14:editId="1E3560E5">
            <wp:extent cx="1917700" cy="1542415"/>
            <wp:effectExtent l="0" t="0" r="6350" b="635"/>
            <wp:docPr id="46" name="Picture 4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Hồng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nói</w:t>
      </w:r>
      <w:proofErr w:type="spellEnd"/>
      <w:r w:rsidR="00D675E1" w:rsidRPr="00B04776">
        <w:rPr>
          <w:sz w:val="28"/>
          <w:szCs w:val="28"/>
        </w:rPr>
        <w:t>: “</w:t>
      </w:r>
      <w:proofErr w:type="spellStart"/>
      <w:r w:rsidR="00D675E1" w:rsidRPr="00B04776">
        <w:rPr>
          <w:sz w:val="28"/>
          <w:szCs w:val="28"/>
        </w:rPr>
        <w:t>Đồng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hồ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trên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chỉ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4</w:t>
      </w:r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sz w:val="28"/>
          <w:szCs w:val="28"/>
        </w:rPr>
        <w:t>giờ</w:t>
      </w:r>
      <w:proofErr w:type="spellEnd"/>
      <w:r w:rsidR="00D675E1" w:rsidRPr="00B04776">
        <w:rPr>
          <w:sz w:val="28"/>
          <w:szCs w:val="28"/>
        </w:rPr>
        <w:t>”.</w:t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Hồng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nói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 xml:space="preserve"> hay </w:t>
      </w:r>
      <w:proofErr w:type="spellStart"/>
      <w:r w:rsidR="00D675E1" w:rsidRPr="00B04776">
        <w:rPr>
          <w:sz w:val="28"/>
          <w:szCs w:val="28"/>
        </w:rPr>
        <w:t>sai</w:t>
      </w:r>
      <w:proofErr w:type="spellEnd"/>
      <w:r w:rsidR="00D675E1" w:rsidRPr="00B04776">
        <w:rPr>
          <w:sz w:val="28"/>
          <w:szCs w:val="28"/>
        </w:rPr>
        <w:t>?</w:t>
      </w:r>
    </w:p>
    <w:p w14:paraId="546D4188" w14:textId="2389CB7F" w:rsidR="00D675E1" w:rsidRPr="00B04776" w:rsidRDefault="002C0ED6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 xml:space="preserve">                                      b/ </w:t>
      </w:r>
      <w:r w:rsidR="00D675E1" w:rsidRPr="00B04776">
        <w:rPr>
          <w:sz w:val="28"/>
          <w:szCs w:val="28"/>
        </w:rPr>
        <w:t>Sai</w:t>
      </w:r>
    </w:p>
    <w:p w14:paraId="00AC45A2" w14:textId="0D1124DE" w:rsidR="00D675E1" w:rsidRPr="00B04776" w:rsidRDefault="002C0ED6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42.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09AF9136" wp14:editId="6C276C56">
            <wp:extent cx="1651635" cy="2169795"/>
            <wp:effectExtent l="0" t="0" r="5715" b="1905"/>
            <wp:docPr id="45" name="Picture 4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Tờ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lịch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trên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cho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biết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thứ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mấy</w:t>
      </w:r>
      <w:proofErr w:type="spellEnd"/>
      <w:r w:rsidR="00D675E1" w:rsidRPr="00B04776">
        <w:rPr>
          <w:sz w:val="28"/>
          <w:szCs w:val="28"/>
        </w:rPr>
        <w:t>?</w:t>
      </w:r>
    </w:p>
    <w:p w14:paraId="1EF9A12B" w14:textId="4AB30EA7" w:rsidR="002C0ED6" w:rsidRPr="00B04776" w:rsidRDefault="002C0ED6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="00D675E1" w:rsidRPr="00B04776">
        <w:rPr>
          <w:sz w:val="28"/>
          <w:szCs w:val="28"/>
        </w:rPr>
        <w:t>Thứ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năm</w:t>
      </w:r>
      <w:proofErr w:type="spellEnd"/>
      <w:r w:rsidRPr="00B04776">
        <w:rPr>
          <w:sz w:val="28"/>
          <w:szCs w:val="28"/>
        </w:rPr>
        <w:t xml:space="preserve">                                                                       b/ </w:t>
      </w:r>
      <w:proofErr w:type="spellStart"/>
      <w:r w:rsidR="00D675E1" w:rsidRPr="00B04776">
        <w:rPr>
          <w:sz w:val="28"/>
          <w:szCs w:val="28"/>
        </w:rPr>
        <w:t>Thứ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ba</w:t>
      </w:r>
      <w:proofErr w:type="spellEnd"/>
    </w:p>
    <w:p w14:paraId="5EFF07E5" w14:textId="5F62E030" w:rsidR="00D675E1" w:rsidRPr="00B04776" w:rsidRDefault="002C0ED6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</w:t>
      </w:r>
      <w:proofErr w:type="spellStart"/>
      <w:r w:rsidR="00D675E1" w:rsidRPr="00B04776">
        <w:rPr>
          <w:sz w:val="28"/>
          <w:szCs w:val="28"/>
        </w:rPr>
        <w:t>Thứ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sáu</w:t>
      </w:r>
      <w:proofErr w:type="spellEnd"/>
      <w:r w:rsidRPr="00B04776">
        <w:rPr>
          <w:sz w:val="28"/>
          <w:szCs w:val="28"/>
        </w:rPr>
        <w:t xml:space="preserve">                                                                       d/ </w:t>
      </w:r>
      <w:proofErr w:type="spellStart"/>
      <w:r w:rsidR="00D675E1" w:rsidRPr="00B04776">
        <w:rPr>
          <w:sz w:val="28"/>
          <w:szCs w:val="28"/>
        </w:rPr>
        <w:t>Thứ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hai</w:t>
      </w:r>
      <w:proofErr w:type="spellEnd"/>
    </w:p>
    <w:p w14:paraId="6307E278" w14:textId="6D106A19" w:rsidR="00D675E1" w:rsidRPr="00B04776" w:rsidRDefault="008D4186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43.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điền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số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thích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hợp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vào</w:t>
      </w:r>
      <w:proofErr w:type="spellEnd"/>
      <w:r w:rsidR="00D675E1" w:rsidRPr="00B04776">
        <w:rPr>
          <w:sz w:val="28"/>
          <w:szCs w:val="28"/>
        </w:rPr>
        <w:t xml:space="preserve"> ô </w:t>
      </w:r>
      <w:proofErr w:type="spellStart"/>
      <w:r w:rsidR="00D675E1" w:rsidRPr="00B04776">
        <w:rPr>
          <w:sz w:val="28"/>
          <w:szCs w:val="28"/>
        </w:rPr>
        <w:t>trống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  <w:t xml:space="preserve">Cho </w:t>
      </w:r>
      <w:proofErr w:type="spellStart"/>
      <w:r w:rsidR="00D675E1" w:rsidRPr="00B04776">
        <w:rPr>
          <w:sz w:val="28"/>
          <w:szCs w:val="28"/>
        </w:rPr>
        <w:t>thước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kẻ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sau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có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vạch</w:t>
      </w:r>
      <w:proofErr w:type="spellEnd"/>
      <w:r w:rsidR="00D675E1" w:rsidRPr="00B04776">
        <w:rPr>
          <w:sz w:val="28"/>
          <w:szCs w:val="28"/>
        </w:rPr>
        <w:t xml:space="preserve"> chia </w:t>
      </w:r>
      <w:proofErr w:type="spellStart"/>
      <w:r w:rsidR="00D675E1" w:rsidRPr="00B04776">
        <w:rPr>
          <w:sz w:val="28"/>
          <w:szCs w:val="28"/>
        </w:rPr>
        <w:t>thành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từng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xăng-ti-mét</w:t>
      </w:r>
      <w:proofErr w:type="spellEnd"/>
      <w:r w:rsidR="00D675E1" w:rsidRPr="00B04776">
        <w:rPr>
          <w:sz w:val="28"/>
          <w:szCs w:val="28"/>
        </w:rPr>
        <w:t>: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lastRenderedPageBreak/>
        <w:drawing>
          <wp:inline distT="0" distB="0" distL="0" distR="0" wp14:anchorId="6E7DEFB5" wp14:editId="1355DA6B">
            <wp:extent cx="3725545" cy="1371600"/>
            <wp:effectExtent l="0" t="0" r="8255" b="0"/>
            <wp:docPr id="44" name="Picture 4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Cục</w:t>
      </w:r>
      <w:proofErr w:type="spellEnd"/>
      <w:r w:rsidR="00D675E1" w:rsidRPr="00B04776">
        <w:rPr>
          <w:sz w:val="28"/>
          <w:szCs w:val="28"/>
        </w:rPr>
        <w:t xml:space="preserve"> pin </w:t>
      </w:r>
      <w:proofErr w:type="spellStart"/>
      <w:r w:rsidR="00D675E1" w:rsidRPr="00B04776">
        <w:rPr>
          <w:sz w:val="28"/>
          <w:szCs w:val="28"/>
        </w:rPr>
        <w:t>dài</w:t>
      </w:r>
      <w:proofErr w:type="spellEnd"/>
      <w:r w:rsidR="00D675E1" w:rsidRPr="00B04776">
        <w:rPr>
          <w:sz w:val="28"/>
          <w:szCs w:val="28"/>
        </w:rPr>
        <w:t xml:space="preserve"> ...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cm</w:t>
      </w:r>
      <w:r w:rsidR="00D675E1" w:rsidRPr="00B04776">
        <w:rPr>
          <w:sz w:val="28"/>
          <w:szCs w:val="28"/>
        </w:rPr>
        <w:t>.</w:t>
      </w:r>
    </w:p>
    <w:p w14:paraId="6B02F195" w14:textId="61AAA4F3" w:rsidR="00D675E1" w:rsidRPr="00B04776" w:rsidRDefault="00F9128C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44.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điền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số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thích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hợp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vào</w:t>
      </w:r>
      <w:proofErr w:type="spellEnd"/>
      <w:r w:rsidR="00D675E1" w:rsidRPr="00B04776">
        <w:rPr>
          <w:sz w:val="28"/>
          <w:szCs w:val="28"/>
        </w:rPr>
        <w:t xml:space="preserve"> ô </w:t>
      </w:r>
      <w:proofErr w:type="spellStart"/>
      <w:r w:rsidR="00D675E1" w:rsidRPr="00B04776">
        <w:rPr>
          <w:sz w:val="28"/>
          <w:szCs w:val="28"/>
        </w:rPr>
        <w:t>trống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79000F55" wp14:editId="699E7D4A">
            <wp:extent cx="1924050" cy="962025"/>
            <wp:effectExtent l="0" t="0" r="0" b="9525"/>
            <wp:docPr id="43" name="Picture 4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Cục</w:t>
      </w:r>
      <w:proofErr w:type="spellEnd"/>
      <w:r w:rsidR="00D675E1" w:rsidRPr="00B04776">
        <w:rPr>
          <w:sz w:val="28"/>
          <w:szCs w:val="28"/>
        </w:rPr>
        <w:t xml:space="preserve"> pin </w:t>
      </w:r>
      <w:proofErr w:type="spellStart"/>
      <w:r w:rsidR="00D675E1" w:rsidRPr="00B04776">
        <w:rPr>
          <w:sz w:val="28"/>
          <w:szCs w:val="28"/>
        </w:rPr>
        <w:t>dài</w:t>
      </w:r>
      <w:proofErr w:type="spellEnd"/>
      <w:r w:rsidR="00D675E1" w:rsidRPr="00B04776">
        <w:rPr>
          <w:sz w:val="28"/>
          <w:szCs w:val="28"/>
        </w:rPr>
        <w:t xml:space="preserve"> ... </w:t>
      </w:r>
      <w:r w:rsidR="00D675E1" w:rsidRPr="00B04776">
        <w:rPr>
          <w:noProof/>
          <w:sz w:val="28"/>
          <w:szCs w:val="28"/>
        </w:rPr>
        <w:drawing>
          <wp:inline distT="0" distB="0" distL="0" distR="0" wp14:anchorId="12591B1B" wp14:editId="1BCB8666">
            <wp:extent cx="907415" cy="225425"/>
            <wp:effectExtent l="0" t="0" r="6985" b="3175"/>
            <wp:docPr id="42" name="Picture 4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t>.</w:t>
      </w:r>
    </w:p>
    <w:p w14:paraId="6BCC2444" w14:textId="5415151A" w:rsidR="00D675E1" w:rsidRPr="00B04776" w:rsidRDefault="00F9128C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45.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4204DCD9" wp14:editId="4B25AB37">
            <wp:extent cx="4667250" cy="1753870"/>
            <wp:effectExtent l="0" t="0" r="0" b="0"/>
            <wp:docPr id="41" name="Picture 4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Trong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hình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trên</w:t>
      </w:r>
      <w:proofErr w:type="spellEnd"/>
      <w:r w:rsidR="00D675E1" w:rsidRPr="00B04776">
        <w:rPr>
          <w:sz w:val="28"/>
          <w:szCs w:val="28"/>
        </w:rPr>
        <w:t xml:space="preserve">, </w:t>
      </w:r>
      <w:proofErr w:type="spellStart"/>
      <w:r w:rsidR="00D675E1" w:rsidRPr="00B04776">
        <w:rPr>
          <w:sz w:val="28"/>
          <w:szCs w:val="28"/>
        </w:rPr>
        <w:t>cái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bút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nào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dài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nhất</w:t>
      </w:r>
      <w:proofErr w:type="spellEnd"/>
      <w:r w:rsidR="00D675E1" w:rsidRPr="00B04776">
        <w:rPr>
          <w:sz w:val="28"/>
          <w:szCs w:val="28"/>
        </w:rPr>
        <w:t>?</w:t>
      </w:r>
    </w:p>
    <w:p w14:paraId="119833D3" w14:textId="3B7112ED" w:rsidR="00D675E1" w:rsidRPr="00B04776" w:rsidRDefault="00F9128C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="00D675E1" w:rsidRPr="00B04776">
        <w:rPr>
          <w:sz w:val="28"/>
          <w:szCs w:val="28"/>
        </w:rPr>
        <w:t>Cái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bút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1</w:t>
      </w:r>
    </w:p>
    <w:p w14:paraId="4BA67FD4" w14:textId="3E8A6648" w:rsidR="00D675E1" w:rsidRPr="00B04776" w:rsidRDefault="00F9128C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="00D675E1" w:rsidRPr="00B04776">
        <w:rPr>
          <w:sz w:val="28"/>
          <w:szCs w:val="28"/>
        </w:rPr>
        <w:t>Cái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bút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3</w:t>
      </w:r>
    </w:p>
    <w:p w14:paraId="2E6A682D" w14:textId="46B939E0" w:rsidR="00D675E1" w:rsidRPr="00B04776" w:rsidRDefault="00F9128C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</w:t>
      </w:r>
      <w:proofErr w:type="spellStart"/>
      <w:r w:rsidR="00D675E1" w:rsidRPr="00B04776">
        <w:rPr>
          <w:sz w:val="28"/>
          <w:szCs w:val="28"/>
        </w:rPr>
        <w:t>Cái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bút</w:t>
      </w:r>
      <w:proofErr w:type="spellEnd"/>
      <w:r w:rsidR="00D675E1" w:rsidRPr="00B04776">
        <w:rPr>
          <w:sz w:val="28"/>
          <w:szCs w:val="28"/>
        </w:rPr>
        <w:t> </w:t>
      </w:r>
      <w:r w:rsidRPr="00B04776">
        <w:rPr>
          <w:sz w:val="28"/>
          <w:szCs w:val="28"/>
        </w:rPr>
        <w:t>2</w:t>
      </w:r>
    </w:p>
    <w:p w14:paraId="3A0D6C68" w14:textId="621A4357" w:rsidR="00D675E1" w:rsidRPr="00B04776" w:rsidRDefault="00F9128C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46.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điền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số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thích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hợp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vào</w:t>
      </w:r>
      <w:proofErr w:type="spellEnd"/>
      <w:r w:rsidR="00D675E1" w:rsidRPr="00B04776">
        <w:rPr>
          <w:sz w:val="28"/>
          <w:szCs w:val="28"/>
        </w:rPr>
        <w:t xml:space="preserve"> ô </w:t>
      </w:r>
      <w:proofErr w:type="spellStart"/>
      <w:r w:rsidR="00D675E1" w:rsidRPr="00B04776">
        <w:rPr>
          <w:sz w:val="28"/>
          <w:szCs w:val="28"/>
        </w:rPr>
        <w:t>trống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46038378" wp14:editId="11B64289">
            <wp:extent cx="1630680" cy="2163445"/>
            <wp:effectExtent l="0" t="0" r="7620" b="8255"/>
            <wp:docPr id="40" name="Picture 4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Tờ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lịch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trên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biểu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thị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ngày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hôm</w:t>
      </w:r>
      <w:proofErr w:type="spellEnd"/>
      <w:r w:rsidR="00D675E1" w:rsidRPr="00B04776">
        <w:rPr>
          <w:sz w:val="28"/>
          <w:szCs w:val="28"/>
        </w:rPr>
        <w:t xml:space="preserve"> nay. </w:t>
      </w:r>
      <w:proofErr w:type="spellStart"/>
      <w:r w:rsidR="00D675E1" w:rsidRPr="00B04776">
        <w:rPr>
          <w:sz w:val="28"/>
          <w:szCs w:val="28"/>
        </w:rPr>
        <w:t>Hỏi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ba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ngày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trước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là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ngày</w:t>
      </w:r>
      <w:proofErr w:type="spellEnd"/>
      <w:r w:rsidR="00D675E1" w:rsidRPr="00B04776">
        <w:rPr>
          <w:sz w:val="28"/>
          <w:szCs w:val="28"/>
        </w:rPr>
        <w:t xml:space="preserve"> bao </w:t>
      </w:r>
      <w:proofErr w:type="spellStart"/>
      <w:r w:rsidR="00D675E1" w:rsidRPr="00B04776">
        <w:rPr>
          <w:sz w:val="28"/>
          <w:szCs w:val="28"/>
        </w:rPr>
        <w:t>nhiêu</w:t>
      </w:r>
      <w:proofErr w:type="spellEnd"/>
      <w:r w:rsidR="00D675E1" w:rsidRPr="00B04776">
        <w:rPr>
          <w:sz w:val="28"/>
          <w:szCs w:val="28"/>
        </w:rPr>
        <w:t>?</w:t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Trả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lời</w:t>
      </w:r>
      <w:proofErr w:type="spellEnd"/>
      <w:r w:rsidR="00D675E1" w:rsidRPr="00B04776">
        <w:rPr>
          <w:sz w:val="28"/>
          <w:szCs w:val="28"/>
        </w:rPr>
        <w:t xml:space="preserve">: </w:t>
      </w:r>
      <w:proofErr w:type="spellStart"/>
      <w:r w:rsidR="00D675E1" w:rsidRPr="00B04776">
        <w:rPr>
          <w:sz w:val="28"/>
          <w:szCs w:val="28"/>
        </w:rPr>
        <w:t>Ngày</w:t>
      </w:r>
      <w:proofErr w:type="spellEnd"/>
      <w:r w:rsidR="00D675E1" w:rsidRPr="00B04776">
        <w:rPr>
          <w:sz w:val="28"/>
          <w:szCs w:val="28"/>
        </w:rPr>
        <w:t xml:space="preserve"> ....</w:t>
      </w:r>
    </w:p>
    <w:p w14:paraId="7D4B98D2" w14:textId="1B97D517" w:rsidR="00D675E1" w:rsidRPr="00B04776" w:rsidRDefault="00EF3231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47.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điền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số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thích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hợp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vào</w:t>
      </w:r>
      <w:proofErr w:type="spellEnd"/>
      <w:r w:rsidR="00D675E1" w:rsidRPr="00B04776">
        <w:rPr>
          <w:sz w:val="28"/>
          <w:szCs w:val="28"/>
        </w:rPr>
        <w:t xml:space="preserve"> ô </w:t>
      </w:r>
      <w:proofErr w:type="spellStart"/>
      <w:r w:rsidR="00D675E1" w:rsidRPr="00B04776">
        <w:rPr>
          <w:sz w:val="28"/>
          <w:szCs w:val="28"/>
        </w:rPr>
        <w:t>trống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54CF825C" wp14:editId="363340D9">
            <wp:extent cx="1801495" cy="1835785"/>
            <wp:effectExtent l="0" t="0" r="8255" b="0"/>
            <wp:docPr id="39" name="Picture 3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Dương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sẽ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được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chơi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sau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1</w:t>
      </w:r>
      <w:r w:rsidR="00D675E1" w:rsidRPr="00B04776">
        <w:rPr>
          <w:sz w:val="28"/>
          <w:szCs w:val="28"/>
        </w:rPr>
        <w:t> </w:t>
      </w:r>
      <w:proofErr w:type="spellStart"/>
      <w:r w:rsidR="00D675E1" w:rsidRPr="00B04776">
        <w:rPr>
          <w:sz w:val="28"/>
          <w:szCs w:val="28"/>
        </w:rPr>
        <w:t>giờ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nữa</w:t>
      </w:r>
      <w:proofErr w:type="spellEnd"/>
      <w:r w:rsidR="00D675E1" w:rsidRPr="00B04776">
        <w:rPr>
          <w:sz w:val="28"/>
          <w:szCs w:val="28"/>
        </w:rPr>
        <w:t xml:space="preserve">. </w:t>
      </w:r>
      <w:proofErr w:type="spellStart"/>
      <w:r w:rsidR="00D675E1" w:rsidRPr="00B04776">
        <w:rPr>
          <w:sz w:val="28"/>
          <w:szCs w:val="28"/>
        </w:rPr>
        <w:t>Vậy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Dương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sẽ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được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chơi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lúc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mấy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giờ</w:t>
      </w:r>
      <w:proofErr w:type="spellEnd"/>
      <w:r w:rsidR="00D675E1" w:rsidRPr="00B04776">
        <w:rPr>
          <w:sz w:val="28"/>
          <w:szCs w:val="28"/>
        </w:rPr>
        <w:t>?</w:t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Trả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lời</w:t>
      </w:r>
      <w:proofErr w:type="spellEnd"/>
      <w:r w:rsidR="00D675E1" w:rsidRPr="00B04776">
        <w:rPr>
          <w:sz w:val="28"/>
          <w:szCs w:val="28"/>
        </w:rPr>
        <w:t>: ...</w:t>
      </w:r>
      <w:proofErr w:type="spellStart"/>
      <w:r w:rsidR="00D675E1" w:rsidRPr="00B04776">
        <w:rPr>
          <w:sz w:val="28"/>
          <w:szCs w:val="28"/>
        </w:rPr>
        <w:t>giờ</w:t>
      </w:r>
      <w:proofErr w:type="spellEnd"/>
      <w:r w:rsidR="00D675E1" w:rsidRPr="00B04776">
        <w:rPr>
          <w:sz w:val="28"/>
          <w:szCs w:val="28"/>
        </w:rPr>
        <w:t>.</w:t>
      </w:r>
    </w:p>
    <w:p w14:paraId="09BE36F0" w14:textId="303BD709" w:rsidR="00D675E1" w:rsidRPr="00B04776" w:rsidRDefault="00EF3231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48.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314194FA" wp14:editId="1346FCC9">
            <wp:extent cx="2668270" cy="2429510"/>
            <wp:effectExtent l="0" t="0" r="0" b="8890"/>
            <wp:docPr id="38" name="Picture 3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Phúc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nói</w:t>
      </w:r>
      <w:proofErr w:type="spellEnd"/>
      <w:r w:rsidR="00D675E1" w:rsidRPr="00B04776">
        <w:rPr>
          <w:sz w:val="28"/>
          <w:szCs w:val="28"/>
        </w:rPr>
        <w:t>: “</w:t>
      </w:r>
      <w:proofErr w:type="spellStart"/>
      <w:r w:rsidR="00D675E1" w:rsidRPr="00B04776">
        <w:rPr>
          <w:sz w:val="28"/>
          <w:szCs w:val="28"/>
        </w:rPr>
        <w:t>Cái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kéo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dài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chiếc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chìa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khóa</w:t>
      </w:r>
      <w:proofErr w:type="spellEnd"/>
      <w:r w:rsidR="00D675E1" w:rsidRPr="00B04776">
        <w:rPr>
          <w:sz w:val="28"/>
          <w:szCs w:val="28"/>
        </w:rPr>
        <w:t>”.</w:t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Hỏi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Phúc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nói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 xml:space="preserve"> hay </w:t>
      </w:r>
      <w:proofErr w:type="spellStart"/>
      <w:r w:rsidR="00D675E1" w:rsidRPr="00B04776">
        <w:rPr>
          <w:sz w:val="28"/>
          <w:szCs w:val="28"/>
        </w:rPr>
        <w:t>sai</w:t>
      </w:r>
      <w:proofErr w:type="spellEnd"/>
      <w:r w:rsidR="00D675E1" w:rsidRPr="00B04776">
        <w:rPr>
          <w:sz w:val="28"/>
          <w:szCs w:val="28"/>
        </w:rPr>
        <w:t>?</w:t>
      </w:r>
    </w:p>
    <w:p w14:paraId="614E4032" w14:textId="06B9BB7B" w:rsidR="00D675E1" w:rsidRPr="00B04776" w:rsidRDefault="00EF3231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r w:rsidR="00D675E1" w:rsidRPr="00B04776">
        <w:rPr>
          <w:sz w:val="28"/>
          <w:szCs w:val="28"/>
        </w:rPr>
        <w:t>Sai</w:t>
      </w:r>
    </w:p>
    <w:p w14:paraId="1201A20C" w14:textId="4631A38F" w:rsidR="00D675E1" w:rsidRPr="00B04776" w:rsidRDefault="00EF3231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</w:p>
    <w:p w14:paraId="5491CE3D" w14:textId="63D922E0" w:rsidR="00D675E1" w:rsidRPr="00B04776" w:rsidRDefault="00013800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49.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10102D69" wp14:editId="4AF0151B">
            <wp:extent cx="1630680" cy="2156460"/>
            <wp:effectExtent l="0" t="0" r="7620" b="0"/>
            <wp:docPr id="33" name="Picture 3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Tờ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lịch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trên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biểu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thị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ngày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hôm</w:t>
      </w:r>
      <w:proofErr w:type="spellEnd"/>
      <w:r w:rsidR="00D675E1" w:rsidRPr="00B04776">
        <w:rPr>
          <w:sz w:val="28"/>
          <w:szCs w:val="28"/>
        </w:rPr>
        <w:t xml:space="preserve"> nay. </w:t>
      </w:r>
      <w:proofErr w:type="spellStart"/>
      <w:r w:rsidR="00D675E1" w:rsidRPr="00B04776">
        <w:rPr>
          <w:sz w:val="28"/>
          <w:szCs w:val="28"/>
        </w:rPr>
        <w:t>Vậy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bốn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ngày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nữa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là</w:t>
      </w:r>
      <w:proofErr w:type="spellEnd"/>
      <w:r w:rsidR="00D675E1" w:rsidRPr="00B04776">
        <w:rPr>
          <w:sz w:val="28"/>
          <w:szCs w:val="28"/>
        </w:rPr>
        <w:t>:</w:t>
      </w:r>
    </w:p>
    <w:p w14:paraId="78A1E41B" w14:textId="0D27E0C1" w:rsidR="00D675E1" w:rsidRPr="00B04776" w:rsidRDefault="00013800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="00D675E1" w:rsidRPr="00B04776">
        <w:rPr>
          <w:sz w:val="28"/>
          <w:szCs w:val="28"/>
        </w:rPr>
        <w:t>Thứ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sáu</w:t>
      </w:r>
      <w:proofErr w:type="spellEnd"/>
      <w:r w:rsidR="00D675E1" w:rsidRPr="00B04776">
        <w:rPr>
          <w:sz w:val="28"/>
          <w:szCs w:val="28"/>
        </w:rPr>
        <w:t xml:space="preserve">, </w:t>
      </w:r>
      <w:proofErr w:type="spellStart"/>
      <w:r w:rsidR="00D675E1" w:rsidRPr="00B04776">
        <w:rPr>
          <w:sz w:val="28"/>
          <w:szCs w:val="28"/>
        </w:rPr>
        <w:t>ngày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5</w:t>
      </w:r>
    </w:p>
    <w:p w14:paraId="4F8AEF71" w14:textId="65637431" w:rsidR="00D675E1" w:rsidRPr="00B04776" w:rsidRDefault="00013800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="00D675E1" w:rsidRPr="00B04776">
        <w:rPr>
          <w:sz w:val="28"/>
          <w:szCs w:val="28"/>
        </w:rPr>
        <w:t>Thứ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năm</w:t>
      </w:r>
      <w:proofErr w:type="spellEnd"/>
      <w:r w:rsidR="00D675E1" w:rsidRPr="00B04776">
        <w:rPr>
          <w:sz w:val="28"/>
          <w:szCs w:val="28"/>
        </w:rPr>
        <w:t xml:space="preserve">, </w:t>
      </w:r>
      <w:proofErr w:type="spellStart"/>
      <w:r w:rsidR="00D675E1" w:rsidRPr="00B04776">
        <w:rPr>
          <w:sz w:val="28"/>
          <w:szCs w:val="28"/>
        </w:rPr>
        <w:t>ngày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7</w:t>
      </w:r>
    </w:p>
    <w:p w14:paraId="381C8CCB" w14:textId="0E2AACE1" w:rsidR="00D675E1" w:rsidRPr="00B04776" w:rsidRDefault="00013800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</w:t>
      </w:r>
      <w:proofErr w:type="spellStart"/>
      <w:r w:rsidR="00D675E1" w:rsidRPr="00B04776">
        <w:rPr>
          <w:sz w:val="28"/>
          <w:szCs w:val="28"/>
        </w:rPr>
        <w:t>Thứ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ba</w:t>
      </w:r>
      <w:proofErr w:type="spellEnd"/>
      <w:r w:rsidR="00D675E1" w:rsidRPr="00B04776">
        <w:rPr>
          <w:sz w:val="28"/>
          <w:szCs w:val="28"/>
        </w:rPr>
        <w:t xml:space="preserve">, </w:t>
      </w:r>
      <w:proofErr w:type="spellStart"/>
      <w:r w:rsidR="00D675E1" w:rsidRPr="00B04776">
        <w:rPr>
          <w:sz w:val="28"/>
          <w:szCs w:val="28"/>
        </w:rPr>
        <w:t>ngày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6</w:t>
      </w:r>
    </w:p>
    <w:p w14:paraId="7C3B4506" w14:textId="22785830" w:rsidR="00D675E1" w:rsidRPr="00B04776" w:rsidRDefault="00013800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d/ </w:t>
      </w:r>
      <w:proofErr w:type="spellStart"/>
      <w:r w:rsidR="00D675E1" w:rsidRPr="00B04776">
        <w:rPr>
          <w:sz w:val="28"/>
          <w:szCs w:val="28"/>
        </w:rPr>
        <w:t>Thứ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bảy</w:t>
      </w:r>
      <w:proofErr w:type="spellEnd"/>
      <w:r w:rsidR="00D675E1" w:rsidRPr="00B04776">
        <w:rPr>
          <w:sz w:val="28"/>
          <w:szCs w:val="28"/>
        </w:rPr>
        <w:t xml:space="preserve">, </w:t>
      </w:r>
      <w:proofErr w:type="spellStart"/>
      <w:r w:rsidR="00D675E1" w:rsidRPr="00B04776">
        <w:rPr>
          <w:sz w:val="28"/>
          <w:szCs w:val="28"/>
        </w:rPr>
        <w:t>ngày</w:t>
      </w:r>
      <w:proofErr w:type="spellEnd"/>
      <w:r w:rsidR="00D675E1" w:rsidRPr="00B04776">
        <w:rPr>
          <w:sz w:val="28"/>
          <w:szCs w:val="28"/>
        </w:rPr>
        <w:t> </w:t>
      </w:r>
      <w:r w:rsidR="00D675E1" w:rsidRPr="00B04776">
        <w:rPr>
          <w:rStyle w:val="mjx-char"/>
          <w:sz w:val="28"/>
          <w:szCs w:val="28"/>
          <w:bdr w:val="none" w:sz="0" w:space="0" w:color="auto" w:frame="1"/>
        </w:rPr>
        <w:t>6</w:t>
      </w:r>
    </w:p>
    <w:p w14:paraId="6AACFA27" w14:textId="76875B40" w:rsidR="00D675E1" w:rsidRPr="00B04776" w:rsidRDefault="00013800" w:rsidP="00DC3394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50. </w:t>
      </w:r>
      <w:proofErr w:type="spellStart"/>
      <w:r w:rsidR="00D675E1" w:rsidRPr="00B04776">
        <w:rPr>
          <w:sz w:val="28"/>
          <w:szCs w:val="28"/>
        </w:rPr>
        <w:t>Bạn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hãy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chọn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đáp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án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đúng</w:t>
      </w:r>
      <w:proofErr w:type="spellEnd"/>
      <w:r w:rsidR="00D675E1" w:rsidRPr="00B04776">
        <w:rPr>
          <w:sz w:val="28"/>
          <w:szCs w:val="28"/>
        </w:rPr>
        <w:t>.</w:t>
      </w:r>
      <w:r w:rsidR="00D675E1" w:rsidRPr="00B04776">
        <w:rPr>
          <w:sz w:val="28"/>
          <w:szCs w:val="28"/>
        </w:rPr>
        <w:br/>
        <w:t xml:space="preserve">Cho </w:t>
      </w:r>
      <w:proofErr w:type="spellStart"/>
      <w:r w:rsidR="00D675E1" w:rsidRPr="00B04776">
        <w:rPr>
          <w:sz w:val="28"/>
          <w:szCs w:val="28"/>
        </w:rPr>
        <w:t>thước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kẻ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sau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có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vạch</w:t>
      </w:r>
      <w:proofErr w:type="spellEnd"/>
      <w:r w:rsidR="00D675E1" w:rsidRPr="00B04776">
        <w:rPr>
          <w:sz w:val="28"/>
          <w:szCs w:val="28"/>
        </w:rPr>
        <w:t xml:space="preserve"> chia </w:t>
      </w:r>
      <w:proofErr w:type="spellStart"/>
      <w:r w:rsidR="00D675E1" w:rsidRPr="00B04776">
        <w:rPr>
          <w:sz w:val="28"/>
          <w:szCs w:val="28"/>
        </w:rPr>
        <w:t>thành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từng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xăng-ti-mét</w:t>
      </w:r>
      <w:proofErr w:type="spellEnd"/>
      <w:r w:rsidR="00D675E1" w:rsidRPr="00B04776">
        <w:rPr>
          <w:sz w:val="28"/>
          <w:szCs w:val="28"/>
        </w:rPr>
        <w:t>:</w:t>
      </w:r>
      <w:r w:rsidR="00D675E1" w:rsidRPr="00B04776">
        <w:rPr>
          <w:sz w:val="28"/>
          <w:szCs w:val="28"/>
        </w:rPr>
        <w:br/>
      </w:r>
      <w:r w:rsidR="00D675E1" w:rsidRPr="00B04776">
        <w:rPr>
          <w:noProof/>
          <w:sz w:val="28"/>
          <w:szCs w:val="28"/>
        </w:rPr>
        <w:drawing>
          <wp:inline distT="0" distB="0" distL="0" distR="0" wp14:anchorId="4F57DC7E" wp14:editId="2CE62DDC">
            <wp:extent cx="4674235" cy="3350260"/>
            <wp:effectExtent l="0" t="0" r="0" b="2540"/>
            <wp:docPr id="32" name="Picture 3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E1" w:rsidRPr="00B04776">
        <w:rPr>
          <w:sz w:val="28"/>
          <w:szCs w:val="28"/>
        </w:rPr>
        <w:br/>
      </w:r>
      <w:proofErr w:type="spellStart"/>
      <w:r w:rsidR="00D675E1" w:rsidRPr="00B04776">
        <w:rPr>
          <w:sz w:val="28"/>
          <w:szCs w:val="28"/>
        </w:rPr>
        <w:t>Lấy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độ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dài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cái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thìa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trừ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độ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dài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cục</w:t>
      </w:r>
      <w:proofErr w:type="spellEnd"/>
      <w:r w:rsidR="00D675E1" w:rsidRPr="00B04776">
        <w:rPr>
          <w:sz w:val="28"/>
          <w:szCs w:val="28"/>
        </w:rPr>
        <w:t xml:space="preserve"> pin ta </w:t>
      </w:r>
      <w:proofErr w:type="spellStart"/>
      <w:r w:rsidR="00D675E1" w:rsidRPr="00B04776">
        <w:rPr>
          <w:sz w:val="28"/>
          <w:szCs w:val="28"/>
        </w:rPr>
        <w:t>được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kết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quả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là</w:t>
      </w:r>
      <w:proofErr w:type="spellEnd"/>
      <w:r w:rsidR="00D675E1" w:rsidRPr="00B04776">
        <w:rPr>
          <w:sz w:val="28"/>
          <w:szCs w:val="28"/>
        </w:rPr>
        <w:t xml:space="preserve"> bao </w:t>
      </w:r>
      <w:proofErr w:type="spellStart"/>
      <w:r w:rsidR="00D675E1" w:rsidRPr="00B04776">
        <w:rPr>
          <w:sz w:val="28"/>
          <w:szCs w:val="28"/>
        </w:rPr>
        <w:t>nhiêu</w:t>
      </w:r>
      <w:proofErr w:type="spellEnd"/>
      <w:r w:rsidR="00D675E1" w:rsidRPr="00B04776">
        <w:rPr>
          <w:sz w:val="28"/>
          <w:szCs w:val="28"/>
        </w:rPr>
        <w:t xml:space="preserve"> </w:t>
      </w:r>
      <w:proofErr w:type="spellStart"/>
      <w:r w:rsidR="00D675E1" w:rsidRPr="00B04776">
        <w:rPr>
          <w:sz w:val="28"/>
          <w:szCs w:val="28"/>
        </w:rPr>
        <w:t>xăng-ti-mét</w:t>
      </w:r>
      <w:proofErr w:type="spellEnd"/>
      <w:r w:rsidR="00D675E1" w:rsidRPr="00B04776">
        <w:rPr>
          <w:sz w:val="28"/>
          <w:szCs w:val="28"/>
        </w:rPr>
        <w:t>?</w:t>
      </w:r>
    </w:p>
    <w:p w14:paraId="2E599015" w14:textId="14D9BC97" w:rsidR="00D675E1" w:rsidRPr="00B04776" w:rsidRDefault="00556C93" w:rsidP="00DC3394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rStyle w:val="mjx-char"/>
          <w:sz w:val="28"/>
          <w:szCs w:val="28"/>
          <w:bdr w:val="none" w:sz="0" w:space="0" w:color="auto" w:frame="1"/>
        </w:rPr>
        <w:t xml:space="preserve">a/ </w:t>
      </w:r>
      <w:proofErr w:type="spellStart"/>
      <w:r w:rsidR="00D675E1" w:rsidRPr="00B04776">
        <w:rPr>
          <w:rStyle w:val="mjx-char"/>
          <w:sz w:val="28"/>
          <w:szCs w:val="28"/>
          <w:bdr w:val="none" w:sz="0" w:space="0" w:color="auto" w:frame="1"/>
        </w:rPr>
        <w:t>3cm</w:t>
      </w:r>
      <w:proofErr w:type="spellEnd"/>
      <w:r w:rsidRPr="00B04776">
        <w:rPr>
          <w:sz w:val="28"/>
          <w:szCs w:val="28"/>
        </w:rPr>
        <w:t xml:space="preserve">                              </w:t>
      </w:r>
      <w:r w:rsidRPr="00B04776">
        <w:rPr>
          <w:rStyle w:val="mjx-char"/>
          <w:sz w:val="28"/>
          <w:szCs w:val="28"/>
          <w:bdr w:val="none" w:sz="0" w:space="0" w:color="auto" w:frame="1"/>
        </w:rPr>
        <w:t xml:space="preserve">b/ </w:t>
      </w:r>
      <w:proofErr w:type="spellStart"/>
      <w:r w:rsidR="00D675E1" w:rsidRPr="00B04776">
        <w:rPr>
          <w:rStyle w:val="mjx-char"/>
          <w:sz w:val="28"/>
          <w:szCs w:val="28"/>
          <w:bdr w:val="none" w:sz="0" w:space="0" w:color="auto" w:frame="1"/>
        </w:rPr>
        <w:t>2cm</w:t>
      </w:r>
      <w:proofErr w:type="spellEnd"/>
      <w:r w:rsidRPr="00B04776">
        <w:rPr>
          <w:sz w:val="28"/>
          <w:szCs w:val="28"/>
        </w:rPr>
        <w:t xml:space="preserve">                             c/ </w:t>
      </w:r>
      <w:proofErr w:type="spellStart"/>
      <w:r w:rsidR="00D675E1" w:rsidRPr="00B04776">
        <w:rPr>
          <w:rStyle w:val="mjx-char"/>
          <w:sz w:val="28"/>
          <w:szCs w:val="28"/>
          <w:bdr w:val="none" w:sz="0" w:space="0" w:color="auto" w:frame="1"/>
        </w:rPr>
        <w:t>1cm</w:t>
      </w:r>
      <w:proofErr w:type="spellEnd"/>
    </w:p>
    <w:p w14:paraId="6A89676E" w14:textId="77777777" w:rsidR="00D675E1" w:rsidRPr="00B04776" w:rsidRDefault="00D675E1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BF0131D" w14:textId="329F3DB1" w:rsidR="00E63B8D" w:rsidRPr="00B04776" w:rsidRDefault="00E63B8D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88C6B3" w14:textId="4294D42A" w:rsidR="00415DCD" w:rsidRDefault="00415D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97F505" w14:textId="293EF51A" w:rsidR="00CB13C8" w:rsidRDefault="00CB13C8" w:rsidP="00415DCD">
      <w:pPr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HƯỚNG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DẪN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GIẢI</w:t>
      </w:r>
      <w:proofErr w:type="spellEnd"/>
    </w:p>
    <w:p w14:paraId="1D1AC7A9" w14:textId="00249C97" w:rsidR="00415DCD" w:rsidRPr="00B04776" w:rsidRDefault="00415DCD" w:rsidP="00415DCD">
      <w:pPr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ÔN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VIOEDU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 </w:t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2021-2022</w:t>
      </w:r>
    </w:p>
    <w:p w14:paraId="276A5C96" w14:textId="10F35072" w:rsidR="00415DCD" w:rsidRPr="00B04776" w:rsidRDefault="00415DCD" w:rsidP="00415DCD">
      <w:pPr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SỐ</w:t>
      </w:r>
      <w:proofErr w:type="spellEnd"/>
      <w:proofErr w:type="gram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B13C8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14:paraId="366EB731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783A4C4" wp14:editId="6054ADB8">
            <wp:extent cx="3648075" cy="3133725"/>
            <wp:effectExtent l="0" t="0" r="9525" b="9525"/>
            <wp:docPr id="63" name="Picture 6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  <w:t xml:space="preserve">Hai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Hải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Nam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đếm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B9966BA" wp14:editId="3706C337">
            <wp:extent cx="3409950" cy="2552700"/>
            <wp:effectExtent l="0" t="0" r="0" b="0"/>
            <wp:docPr id="64" name="Picture 6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0769E54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Nam</w:t>
      </w:r>
    </w:p>
    <w:p w14:paraId="71A4D9F3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b/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Hải</w:t>
      </w:r>
      <w:proofErr w:type="spellEnd"/>
    </w:p>
    <w:p w14:paraId="5C4A2C85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sai</w:t>
      </w:r>
      <w:proofErr w:type="spellEnd"/>
    </w:p>
    <w:p w14:paraId="249AE43A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b/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Hải</w:t>
      </w:r>
      <w:proofErr w:type="spellEnd"/>
    </w:p>
    <w:p w14:paraId="65324CDA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97BE010" wp14:editId="404F7970">
            <wp:extent cx="3467100" cy="1714500"/>
            <wp:effectExtent l="0" t="0" r="0" b="0"/>
            <wp:docPr id="65" name="Picture 6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bao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nhiêu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tròn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Trả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 ...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BB217C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</w:p>
    <w:p w14:paraId="0700672B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F29D4C" wp14:editId="4D893DC2">
            <wp:extent cx="1371600" cy="1238250"/>
            <wp:effectExtent l="0" t="0" r="0" b="0"/>
            <wp:docPr id="66" name="Picture 6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đọc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5829D49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Sáu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</w:p>
    <w:p w14:paraId="6ED8C9FD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Sáu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</w:p>
    <w:p w14:paraId="0DC9F243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sáu</w:t>
      </w:r>
      <w:proofErr w:type="spellEnd"/>
    </w:p>
    <w:p w14:paraId="175FB7DA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a/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Sáu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</w:p>
    <w:p w14:paraId="4E1CF2EC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4.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130A74" wp14:editId="6684C8D9">
            <wp:extent cx="4533900" cy="3028950"/>
            <wp:effectExtent l="0" t="0" r="0" b="0"/>
            <wp:docPr id="67" name="Picture 6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đang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nghĩ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sáu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7A02193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Dung</w:t>
      </w:r>
    </w:p>
    <w:p w14:paraId="6534D612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My</w:t>
      </w:r>
    </w:p>
    <w:p w14:paraId="3705704B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Hải</w:t>
      </w:r>
      <w:proofErr w:type="spellEnd"/>
    </w:p>
    <w:p w14:paraId="66B1BB78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b/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My</w:t>
      </w:r>
    </w:p>
    <w:p w14:paraId="4B71DCB6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  <w:t xml:space="preserve">Cho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1A1C54" wp14:editId="77BD80C7">
            <wp:extent cx="4695825" cy="3886200"/>
            <wp:effectExtent l="0" t="0" r="9525" b="0"/>
            <wp:docPr id="68" name="Picture 6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025053" wp14:editId="3FD047B6">
            <wp:extent cx="5553075" cy="3476625"/>
            <wp:effectExtent l="0" t="0" r="9525" b="9525"/>
            <wp:docPr id="69" name="Picture 6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42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chiếc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ấm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A2CFE18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1CBF9A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EF4B76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0F2EE9E0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15CF0188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a/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</w:t>
      </w:r>
    </w:p>
    <w:p w14:paraId="417A7900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proofErr w:type="gram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ba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</w:p>
    <w:p w14:paraId="1280D07E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CF093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83</w:t>
      </w:r>
    </w:p>
    <w:p w14:paraId="72CB1CEE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7.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5BD680" wp14:editId="4240CDFB">
            <wp:extent cx="4829175" cy="1257300"/>
            <wp:effectExtent l="0" t="0" r="9525" b="0"/>
            <wp:docPr id="70" name="Picture 7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…………</w:t>
      </w:r>
      <w:proofErr w:type="gramStart"/>
      <w:r w:rsidRPr="00B04776">
        <w:rPr>
          <w:rFonts w:ascii="Times New Roman" w:eastAsia="Times New Roman" w:hAnsi="Times New Roman" w:cs="Times New Roman"/>
          <w:sz w:val="28"/>
          <w:szCs w:val="28"/>
        </w:rPr>
        <w:t>…..</w:t>
      </w:r>
      <w:proofErr w:type="gramEnd"/>
    </w:p>
    <w:p w14:paraId="7521C846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80</w:t>
      </w:r>
    </w:p>
    <w:p w14:paraId="2C0D2256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9.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B2AFC16" wp14:editId="4B15B308">
            <wp:extent cx="5562600" cy="2381250"/>
            <wp:effectExtent l="0" t="0" r="0" b="0"/>
            <wp:docPr id="71" name="Picture 7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 …………………</w:t>
      </w:r>
    </w:p>
    <w:p w14:paraId="0EEB0F4B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</w:p>
    <w:p w14:paraId="6AB65FC0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10.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A8207FC" wp14:editId="09790C5E">
            <wp:extent cx="3533775" cy="914400"/>
            <wp:effectExtent l="0" t="0" r="9525" b="0"/>
            <wp:docPr id="72" name="Picture 7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 ...</w:t>
      </w:r>
    </w:p>
    <w:p w14:paraId="718428BB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41</w:t>
      </w:r>
    </w:p>
    <w:p w14:paraId="761B81EB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11.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3DC2002" wp14:editId="2EC4A67F">
            <wp:extent cx="2600325" cy="1647825"/>
            <wp:effectExtent l="0" t="0" r="9525" b="9525"/>
            <wp:docPr id="73" name="Picture 7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8541B78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5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AE9140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9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07291A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b/ 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C0B72A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12.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A3FB59A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79 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b/ 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97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c/ 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87</w:t>
      </w:r>
    </w:p>
    <w:p w14:paraId="5926ABC9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b/ 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97</w:t>
      </w:r>
    </w:p>
    <w:p w14:paraId="3B992BDD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13.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93431B3" wp14:editId="72637884">
            <wp:extent cx="4610100" cy="1543050"/>
            <wp:effectExtent l="0" t="0" r="0" b="0"/>
            <wp:docPr id="74" name="Picture 7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A20F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b/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c/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</w:p>
    <w:p w14:paraId="443A256A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b/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</w:p>
    <w:p w14:paraId="05BA390A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14.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134DA5" wp14:editId="1896B026">
            <wp:extent cx="5086350" cy="990600"/>
            <wp:effectExtent l="0" t="0" r="0" b="0"/>
            <wp:docPr id="75" name="Picture 7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42AECD4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>a/ &lt;                      b/ &gt;                             c/ =</w:t>
      </w:r>
    </w:p>
    <w:p w14:paraId="0DCC63B3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a/ &lt;</w:t>
      </w:r>
    </w:p>
    <w:p w14:paraId="751985F8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15.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7F0695C" wp14:editId="0D06DA2C">
            <wp:extent cx="3038475" cy="1228725"/>
            <wp:effectExtent l="0" t="0" r="9525" b="9525"/>
            <wp:docPr id="76" name="Picture 7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chỗ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B04776">
        <w:rPr>
          <w:rFonts w:ascii="Times New Roman" w:eastAsia="Times New Roman" w:hAnsi="Times New Roman" w:cs="Times New Roman"/>
          <w:sz w:val="28"/>
          <w:szCs w:val="28"/>
        </w:rPr>
        <w:t>... .</w:t>
      </w:r>
      <w:proofErr w:type="gramEnd"/>
    </w:p>
    <w:p w14:paraId="6F3560EB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:&lt;</w:t>
      </w:r>
    </w:p>
    <w:p w14:paraId="6DD411E0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16.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AEC851A" wp14:editId="3EBB1C59">
            <wp:extent cx="4924425" cy="1447800"/>
            <wp:effectExtent l="0" t="0" r="9525" b="0"/>
            <wp:docPr id="77" name="Picture 7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84;86;83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 ……</w:t>
      </w:r>
    </w:p>
    <w:p w14:paraId="7BBEBDF9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86</w:t>
      </w:r>
    </w:p>
    <w:p w14:paraId="5F8B068C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17.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B3B5D5F" wp14:editId="1F79D397">
            <wp:extent cx="5429250" cy="1276350"/>
            <wp:effectExtent l="0" t="0" r="0" b="0"/>
            <wp:docPr id="78" name="Picture 78" descr="A yellow and blu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yellow and blu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bao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nhiêu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40?</w:t>
      </w:r>
    </w:p>
    <w:p w14:paraId="738703E5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a/ 1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b/ 2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c/4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</w:p>
    <w:p w14:paraId="1DAD5CA2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b/ 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</w:p>
    <w:p w14:paraId="1EC770D2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18.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proofErr w:type="gram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Long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Long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ít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27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con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bao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nhiêu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Trả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: ... con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tem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3FE414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6607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 26</w:t>
      </w:r>
    </w:p>
    <w:p w14:paraId="021DD186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19.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  <w:t xml:space="preserve">Cho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B705AC" wp14:editId="4B616BB4">
            <wp:extent cx="3581400" cy="2990850"/>
            <wp:effectExtent l="0" t="0" r="0" b="0"/>
            <wp:docPr id="79" name="Picture 7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36DB885" wp14:editId="534CC83E">
            <wp:extent cx="4171950" cy="3000375"/>
            <wp:effectExtent l="0" t="0" r="0" b="9525"/>
            <wp:docPr id="80" name="Picture 8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AACB2A" wp14:editId="0A40DF88">
            <wp:extent cx="5267325" cy="2371725"/>
            <wp:effectExtent l="0" t="0" r="9525" b="9525"/>
            <wp:docPr id="81" name="Picture 8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lợn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CFBB7A1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C</w:t>
      </w:r>
    </w:p>
    <w:p w14:paraId="6FC06CEF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</w:p>
    <w:p w14:paraId="44200EAD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A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 b/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DFD472" w14:textId="77777777" w:rsidR="00415DCD" w:rsidRPr="00B04776" w:rsidRDefault="00415DCD" w:rsidP="00415DCD">
      <w:pPr>
        <w:spacing w:after="0" w:line="360" w:lineRule="auto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20.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proofErr w:type="gram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  <w:t xml:space="preserve">Cho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r w:rsidRPr="00B047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CC0CA4" wp14:editId="300DDE2C">
            <wp:extent cx="4667250" cy="4048125"/>
            <wp:effectExtent l="0" t="0" r="0" b="9525"/>
            <wp:docPr id="82" name="Picture 8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xô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Ly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xô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chục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47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</w:t>
      </w:r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xô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bốn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mươi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chiếc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xô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cửa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hàng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1E5EBD6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954316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3B94BD" w14:textId="77777777" w:rsidR="00415DCD" w:rsidRPr="00B04776" w:rsidRDefault="00415DCD" w:rsidP="00415DC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c/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Ly.</w:t>
      </w:r>
    </w:p>
    <w:p w14:paraId="59C5BFF2" w14:textId="77777777" w:rsidR="00415DCD" w:rsidRPr="00B04776" w:rsidRDefault="00415DCD" w:rsidP="00415DC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B047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Pr="00B04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6183FA" w14:textId="77777777" w:rsidR="00415DCD" w:rsidRPr="00B04776" w:rsidRDefault="00415DCD" w:rsidP="00415D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21.</w:t>
      </w: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4210D839" w14:textId="77777777" w:rsidR="00415DCD" w:rsidRPr="00B04776" w:rsidRDefault="00415DCD" w:rsidP="00415D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….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nhiêu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1B43EAB6" w14:textId="77777777" w:rsidR="00415DCD" w:rsidRPr="00B04776" w:rsidRDefault="00415DCD" w:rsidP="00415D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7900017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111BB9" wp14:editId="6E614499">
            <wp:extent cx="2914015" cy="1630680"/>
            <wp:effectExtent l="0" t="0" r="635" b="7620"/>
            <wp:docPr id="83" name="Picture 8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4022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hAnsi="Times New Roman" w:cs="Times New Roman"/>
          <w:sz w:val="28"/>
          <w:szCs w:val="28"/>
        </w:rPr>
        <w:t xml:space="preserve"> 6</w:t>
      </w:r>
    </w:p>
    <w:p w14:paraId="298920A9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22.</w:t>
      </w:r>
      <w:r w:rsidRPr="00B0477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chỉnh</w:t>
      </w:r>
      <w:proofErr w:type="spellEnd"/>
    </w:p>
    <w:p w14:paraId="0CB6B1BD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……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nhiêu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57CD57EE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918ADC" wp14:editId="7E88D556">
            <wp:extent cx="5445760" cy="2381250"/>
            <wp:effectExtent l="0" t="0" r="2540" b="0"/>
            <wp:docPr id="84" name="Picture 84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oy, do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32F1B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: 2</w:t>
      </w:r>
    </w:p>
    <w:p w14:paraId="2423235C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23</w:t>
      </w:r>
      <w:r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chỉnh</w:t>
      </w:r>
      <w:proofErr w:type="spellEnd"/>
    </w:p>
    <w:p w14:paraId="73104055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6D4604" wp14:editId="1523F85F">
            <wp:extent cx="4094480" cy="2497455"/>
            <wp:effectExtent l="0" t="0" r="1270" b="0"/>
            <wp:docPr id="85" name="Picture 8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FAC2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hAnsi="Times New Roman" w:cs="Times New Roman"/>
          <w:sz w:val="28"/>
          <w:szCs w:val="28"/>
        </w:rPr>
        <w:t xml:space="preserve"> 6 </w:t>
      </w:r>
    </w:p>
    <w:p w14:paraId="5C20C44F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24.</w:t>
      </w:r>
      <w:r w:rsidRPr="00B0477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:</w:t>
      </w:r>
    </w:p>
    <w:p w14:paraId="7017F0C0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: 1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: 1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hệt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4776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617BDEB9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cách</w:t>
      </w:r>
      <w:proofErr w:type="spellEnd"/>
    </w:p>
    <w:p w14:paraId="681C4B7A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25.</w:t>
      </w:r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proofErr w:type="gram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20887338" w14:textId="77777777" w:rsidR="00415DCD" w:rsidRPr="00B04776" w:rsidRDefault="00415DCD" w:rsidP="00415DC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Cho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DB8F466" w14:textId="77777777" w:rsidR="00415DCD" w:rsidRPr="00B04776" w:rsidRDefault="00415DCD" w:rsidP="00415D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84CAB7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ab/>
      </w: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FC2416" wp14:editId="27013616">
            <wp:extent cx="2360930" cy="1678940"/>
            <wp:effectExtent l="0" t="0" r="1270" b="0"/>
            <wp:docPr id="86" name="Picture 8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1AA45" w14:textId="77777777" w:rsidR="00415DCD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lastRenderedPageBreak/>
        <w:t>Cần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nhất</w:t>
      </w:r>
      <w:proofErr w:type="spellEnd"/>
      <w:proofErr w:type="gramStart"/>
      <w:r w:rsidRPr="00B04776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</w:p>
    <w:p w14:paraId="102AB7FF" w14:textId="1F1C1AA3" w:rsidR="00CB13C8" w:rsidRPr="00B04776" w:rsidRDefault="00CB13C8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B13C8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CB13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B13C8">
        <w:rPr>
          <w:rFonts w:ascii="Times New Roman" w:hAnsi="Times New Roman" w:cs="Times New Roman"/>
          <w:b/>
          <w:bCs/>
          <w:sz w:val="28"/>
          <w:szCs w:val="28"/>
        </w:rPr>
        <w:t>số</w:t>
      </w:r>
      <w:proofErr w:type="spellEnd"/>
      <w:r w:rsidRPr="00CB13C8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</w:p>
    <w:p w14:paraId="5DCDE019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26.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3E1B006A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Cho 2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:</w:t>
      </w:r>
    </w:p>
    <w:p w14:paraId="2CEBBA7A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84B884" wp14:editId="22A78795">
            <wp:extent cx="2313940" cy="1065530"/>
            <wp:effectExtent l="0" t="0" r="0" b="1270"/>
            <wp:docPr id="87" name="Picture 8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973C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EG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AB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CD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EG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:</w:t>
      </w:r>
    </w:p>
    <w:p w14:paraId="237FCC7D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6cm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                            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7cm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                             c/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8cm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                      d/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9cm</w:t>
      </w:r>
      <w:proofErr w:type="spellEnd"/>
    </w:p>
    <w:p w14:paraId="78D49C44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hAnsi="Times New Roman" w:cs="Times New Roman"/>
          <w:sz w:val="28"/>
          <w:szCs w:val="28"/>
        </w:rPr>
        <w:t xml:space="preserve">  c/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8cm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 d</w:t>
      </w:r>
      <w:proofErr w:type="gramEnd"/>
      <w:r w:rsidRPr="00B04776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9cm</w:t>
      </w:r>
      <w:proofErr w:type="spellEnd"/>
    </w:p>
    <w:p w14:paraId="0F7BDA23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27</w:t>
      </w:r>
      <w:r w:rsidRPr="00B047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1D6C26E4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091AB3" wp14:editId="48520803">
            <wp:extent cx="3371215" cy="2552065"/>
            <wp:effectExtent l="0" t="0" r="635" b="635"/>
            <wp:docPr id="88" name="Picture 8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B8D1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t>Khung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3DEB0869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nhật</w:t>
      </w:r>
      <w:proofErr w:type="spellEnd"/>
    </w:p>
    <w:p w14:paraId="7CAE7FDA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lastRenderedPageBreak/>
        <w:t xml:space="preserve">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</w:p>
    <w:p w14:paraId="4D6BDAFC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c/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tròn</w:t>
      </w:r>
      <w:proofErr w:type="spellEnd"/>
    </w:p>
    <w:p w14:paraId="3DBCDB13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hAnsi="Times New Roman" w:cs="Times New Roman"/>
          <w:sz w:val="28"/>
          <w:szCs w:val="28"/>
        </w:rPr>
        <w:t xml:space="preserve"> 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nhật</w:t>
      </w:r>
      <w:proofErr w:type="spellEnd"/>
    </w:p>
    <w:p w14:paraId="112D4677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28.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10F4FF8D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0A43C5" wp14:editId="3AD68687">
            <wp:extent cx="5363845" cy="2067560"/>
            <wp:effectExtent l="0" t="0" r="8255" b="8890"/>
            <wp:docPr id="89" name="Picture 89" descr="A picture containing text, electronics, keyboard,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electronics, keyboard, calcula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802B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phím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6ECDB115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</w:p>
    <w:p w14:paraId="640F6D0F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nhật</w:t>
      </w:r>
      <w:proofErr w:type="spellEnd"/>
    </w:p>
    <w:p w14:paraId="3ED7D129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c/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tam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giác</w:t>
      </w:r>
      <w:proofErr w:type="spellEnd"/>
    </w:p>
    <w:p w14:paraId="787FDD45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hAnsi="Times New Roman" w:cs="Times New Roman"/>
          <w:sz w:val="28"/>
          <w:szCs w:val="28"/>
        </w:rPr>
        <w:t xml:space="preserve">  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nhật</w:t>
      </w:r>
      <w:proofErr w:type="spellEnd"/>
    </w:p>
    <w:p w14:paraId="5C5895ED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29.</w:t>
      </w: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4D7C9AA9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F3B817" wp14:editId="6AEA3C65">
            <wp:extent cx="2197100" cy="2067560"/>
            <wp:effectExtent l="0" t="0" r="0" b="8890"/>
            <wp:docPr id="90" name="Picture 90" descr="A close-up of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-up of a cloc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61F02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sz w:val="28"/>
          <w:szCs w:val="28"/>
        </w:rPr>
        <w:lastRenderedPageBreak/>
        <w:t>Trong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5D2072DB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tròn</w:t>
      </w:r>
      <w:proofErr w:type="spellEnd"/>
    </w:p>
    <w:p w14:paraId="40E32150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vuông</w:t>
      </w:r>
      <w:proofErr w:type="spellEnd"/>
    </w:p>
    <w:p w14:paraId="6481C729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c/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tam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giác</w:t>
      </w:r>
      <w:proofErr w:type="spellEnd"/>
    </w:p>
    <w:p w14:paraId="61C26C93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hAnsi="Times New Roman" w:cs="Times New Roman"/>
          <w:sz w:val="28"/>
          <w:szCs w:val="28"/>
        </w:rPr>
        <w:t xml:space="preserve"> 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tròn</w:t>
      </w:r>
      <w:proofErr w:type="spellEnd"/>
    </w:p>
    <w:p w14:paraId="7ACC26D4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30.</w:t>
      </w: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04FA94A5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1BDA11" wp14:editId="42897CE4">
            <wp:extent cx="2783840" cy="2094865"/>
            <wp:effectExtent l="0" t="0" r="0" b="635"/>
            <wp:docPr id="91" name="Picture 9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53AB6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Linh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B04776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proofErr w:type="gram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tam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”.</w:t>
      </w:r>
    </w:p>
    <w:p w14:paraId="5B4A1781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Linh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sai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4474A354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Linh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</w:p>
    <w:p w14:paraId="49AAA3D5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Linh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sai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325C05CF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hAnsi="Times New Roman" w:cs="Times New Roman"/>
          <w:sz w:val="28"/>
          <w:szCs w:val="28"/>
        </w:rPr>
        <w:t xml:space="preserve"> 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Linh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sai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</w:p>
    <w:p w14:paraId="0F57B177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31.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2F8911F1" wp14:editId="38821F98">
            <wp:extent cx="1569720" cy="1473835"/>
            <wp:effectExtent l="0" t="0" r="0" b="0"/>
            <wp:docPr id="92" name="Picture 9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Trong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trên</w:t>
      </w:r>
      <w:proofErr w:type="spellEnd"/>
      <w:r w:rsidRPr="00B04776">
        <w:rPr>
          <w:sz w:val="28"/>
          <w:szCs w:val="28"/>
        </w:rPr>
        <w:t xml:space="preserve">, </w:t>
      </w:r>
      <w:proofErr w:type="spellStart"/>
      <w:r w:rsidRPr="00B04776">
        <w:rPr>
          <w:sz w:val="28"/>
          <w:szCs w:val="28"/>
        </w:rPr>
        <w:t>khối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hộp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chữ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nhật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có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màu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gì</w:t>
      </w:r>
      <w:proofErr w:type="spellEnd"/>
      <w:r w:rsidRPr="00B04776">
        <w:rPr>
          <w:sz w:val="28"/>
          <w:szCs w:val="28"/>
        </w:rPr>
        <w:t>?</w:t>
      </w:r>
    </w:p>
    <w:p w14:paraId="323FDED9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Pr="00B04776">
        <w:rPr>
          <w:sz w:val="28"/>
          <w:szCs w:val="28"/>
        </w:rPr>
        <w:t>Màu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vàng</w:t>
      </w:r>
      <w:proofErr w:type="spellEnd"/>
    </w:p>
    <w:p w14:paraId="575502A6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Pr="00B04776">
        <w:rPr>
          <w:sz w:val="28"/>
          <w:szCs w:val="28"/>
        </w:rPr>
        <w:t>Màu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đỏ</w:t>
      </w:r>
      <w:proofErr w:type="spellEnd"/>
    </w:p>
    <w:p w14:paraId="73536FA5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</w:t>
      </w:r>
      <w:proofErr w:type="spellStart"/>
      <w:r w:rsidRPr="00B04776">
        <w:rPr>
          <w:sz w:val="28"/>
          <w:szCs w:val="28"/>
        </w:rPr>
        <w:t>Màu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xanh</w:t>
      </w:r>
      <w:proofErr w:type="spellEnd"/>
    </w:p>
    <w:p w14:paraId="62EF08DF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c</w:t>
      </w:r>
      <w:proofErr w:type="gramStart"/>
      <w:r w:rsidRPr="00B04776">
        <w:rPr>
          <w:sz w:val="28"/>
          <w:szCs w:val="28"/>
        </w:rPr>
        <w:t xml:space="preserve">/  </w:t>
      </w:r>
      <w:proofErr w:type="spellStart"/>
      <w:r w:rsidRPr="00B04776">
        <w:rPr>
          <w:sz w:val="28"/>
          <w:szCs w:val="28"/>
        </w:rPr>
        <w:t>Màu</w:t>
      </w:r>
      <w:proofErr w:type="spellEnd"/>
      <w:proofErr w:type="gram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xanh</w:t>
      </w:r>
      <w:proofErr w:type="spellEnd"/>
    </w:p>
    <w:p w14:paraId="07343DA3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32.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7302EA46" wp14:editId="51E27A63">
            <wp:extent cx="1978660" cy="1160060"/>
            <wp:effectExtent l="0" t="0" r="2540" b="2540"/>
            <wp:docPr id="93" name="Picture 9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37" cy="116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Khung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ảnh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trên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có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dạng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gì</w:t>
      </w:r>
      <w:proofErr w:type="spellEnd"/>
      <w:r w:rsidRPr="00B04776">
        <w:rPr>
          <w:sz w:val="28"/>
          <w:szCs w:val="28"/>
        </w:rPr>
        <w:t>?</w:t>
      </w:r>
    </w:p>
    <w:p w14:paraId="7A2D5BE5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tam </w:t>
      </w:r>
      <w:proofErr w:type="spellStart"/>
      <w:r w:rsidRPr="00B04776">
        <w:rPr>
          <w:sz w:val="28"/>
          <w:szCs w:val="28"/>
        </w:rPr>
        <w:t>giác</w:t>
      </w:r>
      <w:proofErr w:type="spellEnd"/>
    </w:p>
    <w:p w14:paraId="392B5D8C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chữ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nhật</w:t>
      </w:r>
      <w:proofErr w:type="spellEnd"/>
    </w:p>
    <w:p w14:paraId="4FB0995A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vuông</w:t>
      </w:r>
      <w:proofErr w:type="spellEnd"/>
    </w:p>
    <w:p w14:paraId="44F7F533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b/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chữ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nhật</w:t>
      </w:r>
      <w:proofErr w:type="spellEnd"/>
    </w:p>
    <w:p w14:paraId="778687C1" w14:textId="77777777" w:rsidR="00415DCD" w:rsidRPr="00B04776" w:rsidRDefault="00415DCD" w:rsidP="00415D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4776">
        <w:rPr>
          <w:rFonts w:ascii="Times New Roman" w:hAnsi="Times New Roman" w:cs="Times New Roman"/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rFonts w:ascii="Times New Roman" w:hAnsi="Times New Roman" w:cs="Times New Roman"/>
          <w:b/>
          <w:bCs/>
          <w:sz w:val="28"/>
          <w:szCs w:val="28"/>
        </w:rPr>
        <w:t xml:space="preserve"> 33.</w:t>
      </w:r>
      <w:r w:rsidRPr="00B0477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.</w:t>
      </w:r>
      <w:r w:rsidRPr="00B04776">
        <w:rPr>
          <w:rFonts w:ascii="Times New Roman" w:hAnsi="Times New Roman" w:cs="Times New Roman"/>
          <w:sz w:val="28"/>
          <w:szCs w:val="28"/>
        </w:rPr>
        <w:br/>
      </w:r>
      <w:r w:rsidRPr="00B047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7E04A6" wp14:editId="15854899">
            <wp:extent cx="5227320" cy="2313305"/>
            <wp:effectExtent l="0" t="0" r="0" b="0"/>
            <wp:docPr id="94" name="Picture 9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?</w:t>
      </w:r>
    </w:p>
    <w:p w14:paraId="7F12FC55" w14:textId="77777777" w:rsidR="00415DCD" w:rsidRPr="00B04776" w:rsidRDefault="00415DCD" w:rsidP="00415D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4776">
        <w:rPr>
          <w:rFonts w:ascii="Times New Roman" w:hAnsi="Times New Roman" w:cs="Times New Roman"/>
          <w:sz w:val="28"/>
          <w:szCs w:val="28"/>
        </w:rPr>
        <w:t xml:space="preserve">a/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 </w:t>
      </w:r>
      <w:r w:rsidRPr="00B04776">
        <w:rPr>
          <w:rStyle w:val="mjx-char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1                                                       </w:t>
      </w:r>
      <w:r w:rsidRPr="00B04776">
        <w:rPr>
          <w:rFonts w:ascii="Times New Roman" w:hAnsi="Times New Roman" w:cs="Times New Roman"/>
          <w:sz w:val="28"/>
          <w:szCs w:val="28"/>
        </w:rPr>
        <w:t xml:space="preserve">b/ </w:t>
      </w:r>
      <w:proofErr w:type="spellStart"/>
      <w:r w:rsidRPr="00B0477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04776">
        <w:rPr>
          <w:rFonts w:ascii="Times New Roman" w:hAnsi="Times New Roman" w:cs="Times New Roman"/>
          <w:sz w:val="28"/>
          <w:szCs w:val="28"/>
        </w:rPr>
        <w:t> </w:t>
      </w:r>
      <w:r w:rsidRPr="00B04776">
        <w:rPr>
          <w:rStyle w:val="mjx-char"/>
          <w:rFonts w:ascii="Times New Roman" w:hAnsi="Times New Roman" w:cs="Times New Roman"/>
          <w:sz w:val="28"/>
          <w:szCs w:val="28"/>
          <w:bdr w:val="none" w:sz="0" w:space="0" w:color="auto" w:frame="1"/>
        </w:rPr>
        <w:t>2</w:t>
      </w:r>
    </w:p>
    <w:p w14:paraId="16674796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a/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1</w:t>
      </w:r>
    </w:p>
    <w:p w14:paraId="1331FEF7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34.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điền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số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thích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hợp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vào</w:t>
      </w:r>
      <w:proofErr w:type="spellEnd"/>
      <w:r w:rsidRPr="00B04776">
        <w:rPr>
          <w:sz w:val="28"/>
          <w:szCs w:val="28"/>
        </w:rPr>
        <w:t xml:space="preserve"> ô </w:t>
      </w:r>
      <w:proofErr w:type="spellStart"/>
      <w:r w:rsidRPr="00B04776">
        <w:rPr>
          <w:sz w:val="28"/>
          <w:szCs w:val="28"/>
        </w:rPr>
        <w:t>trống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353EC576" wp14:editId="442A1C54">
            <wp:extent cx="4783455" cy="1706245"/>
            <wp:effectExtent l="0" t="0" r="0" b="8255"/>
            <wp:docPr id="95" name="Picture 9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Trong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các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trên</w:t>
      </w:r>
      <w:proofErr w:type="spellEnd"/>
      <w:r w:rsidRPr="00B04776">
        <w:rPr>
          <w:sz w:val="28"/>
          <w:szCs w:val="28"/>
        </w:rPr>
        <w:t xml:space="preserve">,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nào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có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2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khối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lập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phương</w:t>
      </w:r>
      <w:proofErr w:type="spellEnd"/>
      <w:r w:rsidRPr="00B04776">
        <w:rPr>
          <w:sz w:val="28"/>
          <w:szCs w:val="28"/>
        </w:rPr>
        <w:t>?</w:t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Trả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lời</w:t>
      </w:r>
      <w:proofErr w:type="spellEnd"/>
      <w:r w:rsidRPr="00B04776">
        <w:rPr>
          <w:sz w:val="28"/>
          <w:szCs w:val="28"/>
        </w:rPr>
        <w:t xml:space="preserve">: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……</w:t>
      </w:r>
    </w:p>
    <w:p w14:paraId="000F096C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 1</w:t>
      </w:r>
    </w:p>
    <w:p w14:paraId="5BE936D8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35.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1E8DA1E7" wp14:editId="3A88D729">
            <wp:extent cx="5697855" cy="1733550"/>
            <wp:effectExtent l="0" t="0" r="0" b="0"/>
            <wp:docPr id="96" name="Picture 96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Trong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ba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trên</w:t>
      </w:r>
      <w:proofErr w:type="spellEnd"/>
      <w:r w:rsidRPr="00B04776">
        <w:rPr>
          <w:sz w:val="28"/>
          <w:szCs w:val="28"/>
        </w:rPr>
        <w:t xml:space="preserve">, </w:t>
      </w:r>
      <w:proofErr w:type="spellStart"/>
      <w:r w:rsidRPr="00B04776">
        <w:rPr>
          <w:sz w:val="28"/>
          <w:szCs w:val="28"/>
        </w:rPr>
        <w:t>có</w:t>
      </w:r>
      <w:proofErr w:type="spellEnd"/>
      <w:r w:rsidRPr="00B04776">
        <w:rPr>
          <w:sz w:val="28"/>
          <w:szCs w:val="28"/>
        </w:rPr>
        <w:t xml:space="preserve"> bao </w:t>
      </w:r>
      <w:proofErr w:type="spellStart"/>
      <w:r w:rsidRPr="00B04776">
        <w:rPr>
          <w:sz w:val="28"/>
          <w:szCs w:val="28"/>
        </w:rPr>
        <w:t>nhiêu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có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3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vuông</w:t>
      </w:r>
      <w:proofErr w:type="spellEnd"/>
      <w:r w:rsidRPr="00B04776">
        <w:rPr>
          <w:sz w:val="28"/>
          <w:szCs w:val="28"/>
        </w:rPr>
        <w:t>?</w:t>
      </w:r>
    </w:p>
    <w:p w14:paraId="1CE9E8AB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rStyle w:val="mjx-char"/>
          <w:sz w:val="28"/>
          <w:szCs w:val="28"/>
          <w:bdr w:val="none" w:sz="0" w:space="0" w:color="auto" w:frame="1"/>
        </w:rPr>
        <w:t>a/ 2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                                  b/ </w:t>
      </w:r>
      <w:r w:rsidRPr="00B04776">
        <w:rPr>
          <w:rStyle w:val="mjx-char"/>
          <w:sz w:val="28"/>
          <w:szCs w:val="28"/>
          <w:bdr w:val="none" w:sz="0" w:space="0" w:color="auto" w:frame="1"/>
        </w:rPr>
        <w:t>1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                                c/ </w:t>
      </w:r>
      <w:r w:rsidRPr="00B04776">
        <w:rPr>
          <w:rStyle w:val="mjx-char"/>
          <w:sz w:val="28"/>
          <w:szCs w:val="28"/>
          <w:bdr w:val="none" w:sz="0" w:space="0" w:color="auto" w:frame="1"/>
        </w:rPr>
        <w:t>3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hình</w:t>
      </w:r>
      <w:proofErr w:type="spellEnd"/>
    </w:p>
    <w:p w14:paraId="548FB452" w14:textId="77777777" w:rsidR="00415DCD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Đáp</w:t>
      </w:r>
      <w:proofErr w:type="spellEnd"/>
      <w:r w:rsidRPr="00B04776">
        <w:rPr>
          <w:b/>
          <w:bCs/>
          <w:sz w:val="28"/>
          <w:szCs w:val="28"/>
        </w:rPr>
        <w:t xml:space="preserve"> </w:t>
      </w:r>
      <w:proofErr w:type="spellStart"/>
      <w:r w:rsidRPr="00B04776">
        <w:rPr>
          <w:b/>
          <w:bCs/>
          <w:sz w:val="28"/>
          <w:szCs w:val="28"/>
        </w:rPr>
        <w:t>án</w:t>
      </w:r>
      <w:proofErr w:type="spellEnd"/>
      <w:r w:rsidRPr="00B04776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 b/ </w:t>
      </w:r>
      <w:r w:rsidRPr="00B04776">
        <w:rPr>
          <w:rStyle w:val="mjx-char"/>
          <w:sz w:val="28"/>
          <w:szCs w:val="28"/>
          <w:bdr w:val="none" w:sz="0" w:space="0" w:color="auto" w:frame="1"/>
        </w:rPr>
        <w:t>1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>.</w:t>
      </w:r>
    </w:p>
    <w:p w14:paraId="2805A394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36.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2EB31B3C" wp14:editId="28289062">
            <wp:extent cx="5206365" cy="3691890"/>
            <wp:effectExtent l="0" t="0" r="0" b="3810"/>
            <wp:docPr id="97" name="Picture 9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Trong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các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trên</w:t>
      </w:r>
      <w:proofErr w:type="spellEnd"/>
      <w:r w:rsidRPr="00B04776">
        <w:rPr>
          <w:sz w:val="28"/>
          <w:szCs w:val="28"/>
        </w:rPr>
        <w:t xml:space="preserve">,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nào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có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nhiều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khối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lập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phương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nhất</w:t>
      </w:r>
      <w:proofErr w:type="spellEnd"/>
      <w:r w:rsidRPr="00B04776">
        <w:rPr>
          <w:sz w:val="28"/>
          <w:szCs w:val="28"/>
        </w:rPr>
        <w:t>?</w:t>
      </w:r>
    </w:p>
    <w:p w14:paraId="7B612CEB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3</w:t>
      </w:r>
      <w:r w:rsidRPr="00B04776">
        <w:rPr>
          <w:sz w:val="28"/>
          <w:szCs w:val="28"/>
        </w:rPr>
        <w:t xml:space="preserve">                                   b/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2</w:t>
      </w:r>
      <w:r w:rsidRPr="00B04776">
        <w:rPr>
          <w:sz w:val="28"/>
          <w:szCs w:val="28"/>
        </w:rPr>
        <w:t xml:space="preserve">                                c/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1</w:t>
      </w:r>
    </w:p>
    <w:p w14:paraId="5A053080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a/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3</w:t>
      </w:r>
    </w:p>
    <w:p w14:paraId="14228588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37.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3737D34C" wp14:editId="73B1E053">
            <wp:extent cx="2797810" cy="1781175"/>
            <wp:effectExtent l="0" t="0" r="2540" b="9525"/>
            <wp:docPr id="98" name="Picture 9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09F7C891" wp14:editId="01D61242">
            <wp:extent cx="5711825" cy="3650615"/>
            <wp:effectExtent l="0" t="0" r="3175" b="6985"/>
            <wp:docPr id="99" name="Picture 99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Có</w:t>
      </w:r>
      <w:proofErr w:type="spellEnd"/>
      <w:r w:rsidRPr="00B04776">
        <w:rPr>
          <w:sz w:val="28"/>
          <w:szCs w:val="28"/>
        </w:rPr>
        <w:t xml:space="preserve"> bao </w:t>
      </w:r>
      <w:proofErr w:type="spellStart"/>
      <w:r w:rsidRPr="00B04776">
        <w:rPr>
          <w:sz w:val="28"/>
          <w:szCs w:val="28"/>
        </w:rPr>
        <w:t>nhiêu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có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số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tam </w:t>
      </w:r>
      <w:proofErr w:type="spellStart"/>
      <w:r w:rsidRPr="00B04776">
        <w:rPr>
          <w:sz w:val="28"/>
          <w:szCs w:val="28"/>
        </w:rPr>
        <w:t>giác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bằng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số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tam </w:t>
      </w:r>
      <w:proofErr w:type="spellStart"/>
      <w:r w:rsidRPr="00B04776">
        <w:rPr>
          <w:sz w:val="28"/>
          <w:szCs w:val="28"/>
        </w:rPr>
        <w:t>giác</w:t>
      </w:r>
      <w:proofErr w:type="spellEnd"/>
      <w:r w:rsidRPr="00B04776">
        <w:rPr>
          <w:sz w:val="28"/>
          <w:szCs w:val="28"/>
        </w:rPr>
        <w:t xml:space="preserve"> ở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A</w:t>
      </w:r>
      <w:r w:rsidRPr="00B04776">
        <w:rPr>
          <w:sz w:val="28"/>
          <w:szCs w:val="28"/>
        </w:rPr>
        <w:t>?</w:t>
      </w:r>
    </w:p>
    <w:p w14:paraId="0B695C85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rStyle w:val="mjx-char"/>
          <w:sz w:val="28"/>
          <w:szCs w:val="28"/>
          <w:bdr w:val="none" w:sz="0" w:space="0" w:color="auto" w:frame="1"/>
        </w:rPr>
        <w:t>a/ 3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                            b/ </w:t>
      </w:r>
      <w:r w:rsidRPr="00B04776">
        <w:rPr>
          <w:rStyle w:val="mjx-char"/>
          <w:sz w:val="28"/>
          <w:szCs w:val="28"/>
          <w:bdr w:val="none" w:sz="0" w:space="0" w:color="auto" w:frame="1"/>
        </w:rPr>
        <w:t>2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                                  c/ </w:t>
      </w:r>
      <w:r w:rsidRPr="00B04776">
        <w:rPr>
          <w:rStyle w:val="mjx-char"/>
          <w:sz w:val="28"/>
          <w:szCs w:val="28"/>
          <w:bdr w:val="none" w:sz="0" w:space="0" w:color="auto" w:frame="1"/>
        </w:rPr>
        <w:t>1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hình</w:t>
      </w:r>
      <w:proofErr w:type="spellEnd"/>
    </w:p>
    <w:p w14:paraId="640F10F0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c/ </w:t>
      </w:r>
      <w:r w:rsidRPr="00B04776">
        <w:rPr>
          <w:rStyle w:val="mjx-char"/>
          <w:sz w:val="28"/>
          <w:szCs w:val="28"/>
          <w:bdr w:val="none" w:sz="0" w:space="0" w:color="auto" w:frame="1"/>
        </w:rPr>
        <w:t>1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hình</w:t>
      </w:r>
      <w:proofErr w:type="spellEnd"/>
    </w:p>
    <w:p w14:paraId="3109B0FD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38.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0C872E91" wp14:editId="39123A2F">
            <wp:extent cx="2101850" cy="1657985"/>
            <wp:effectExtent l="0" t="0" r="0" b="0"/>
            <wp:docPr id="100" name="Picture 10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Cái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tủ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trên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được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đo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bằng</w:t>
      </w:r>
      <w:proofErr w:type="spellEnd"/>
      <w:r w:rsidRPr="00B04776">
        <w:rPr>
          <w:sz w:val="28"/>
          <w:szCs w:val="28"/>
        </w:rPr>
        <w:t>:</w:t>
      </w:r>
    </w:p>
    <w:p w14:paraId="5BD79FAB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Pr="00B04776">
        <w:rPr>
          <w:sz w:val="28"/>
          <w:szCs w:val="28"/>
        </w:rPr>
        <w:t>Bước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chân</w:t>
      </w:r>
      <w:proofErr w:type="spellEnd"/>
    </w:p>
    <w:p w14:paraId="7A154114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Pr="00B04776">
        <w:rPr>
          <w:sz w:val="28"/>
          <w:szCs w:val="28"/>
        </w:rPr>
        <w:t>Sải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tay</w:t>
      </w:r>
      <w:proofErr w:type="spellEnd"/>
    </w:p>
    <w:p w14:paraId="1C6E93EE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Gang </w:t>
      </w:r>
      <w:proofErr w:type="spellStart"/>
      <w:r w:rsidRPr="00B04776">
        <w:rPr>
          <w:sz w:val="28"/>
          <w:szCs w:val="28"/>
        </w:rPr>
        <w:t>tay</w:t>
      </w:r>
      <w:proofErr w:type="spellEnd"/>
    </w:p>
    <w:p w14:paraId="592DC815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c/ Gang </w:t>
      </w:r>
      <w:proofErr w:type="spellStart"/>
      <w:r w:rsidRPr="00B04776">
        <w:rPr>
          <w:sz w:val="28"/>
          <w:szCs w:val="28"/>
        </w:rPr>
        <w:t>tay</w:t>
      </w:r>
      <w:proofErr w:type="spellEnd"/>
    </w:p>
    <w:p w14:paraId="4C61B76D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39.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điền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số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thích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hợp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vào</w:t>
      </w:r>
      <w:proofErr w:type="spellEnd"/>
      <w:r w:rsidRPr="00B04776">
        <w:rPr>
          <w:sz w:val="28"/>
          <w:szCs w:val="28"/>
        </w:rPr>
        <w:t xml:space="preserve"> ô </w:t>
      </w:r>
      <w:proofErr w:type="spellStart"/>
      <w:r w:rsidRPr="00B04776">
        <w:rPr>
          <w:sz w:val="28"/>
          <w:szCs w:val="28"/>
        </w:rPr>
        <w:t>trống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0B4EEED1" wp14:editId="6E2C72A2">
            <wp:extent cx="2961640" cy="2169795"/>
            <wp:effectExtent l="0" t="0" r="0" b="1905"/>
            <wp:docPr id="101" name="Picture 10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Hỏi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cây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nào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cao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hơn</w:t>
      </w:r>
      <w:proofErr w:type="spellEnd"/>
      <w:r w:rsidRPr="00B04776">
        <w:rPr>
          <w:sz w:val="28"/>
          <w:szCs w:val="28"/>
        </w:rPr>
        <w:t>?</w:t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Trả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lời</w:t>
      </w:r>
      <w:proofErr w:type="spellEnd"/>
      <w:r w:rsidRPr="00B04776">
        <w:rPr>
          <w:sz w:val="28"/>
          <w:szCs w:val="28"/>
        </w:rPr>
        <w:t xml:space="preserve">: </w:t>
      </w:r>
      <w:proofErr w:type="spellStart"/>
      <w:r w:rsidRPr="00B04776">
        <w:rPr>
          <w:sz w:val="28"/>
          <w:szCs w:val="28"/>
        </w:rPr>
        <w:t>Cây</w:t>
      </w:r>
      <w:proofErr w:type="spellEnd"/>
      <w:r w:rsidRPr="00B04776">
        <w:rPr>
          <w:sz w:val="28"/>
          <w:szCs w:val="28"/>
        </w:rPr>
        <w:t xml:space="preserve"> ....</w:t>
      </w:r>
    </w:p>
    <w:p w14:paraId="5BC6BCB8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 2</w:t>
      </w:r>
    </w:p>
    <w:p w14:paraId="7242BCCD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40.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  <w:t xml:space="preserve">Cho </w:t>
      </w:r>
      <w:proofErr w:type="spellStart"/>
      <w:r w:rsidRPr="00B04776">
        <w:rPr>
          <w:sz w:val="28"/>
          <w:szCs w:val="28"/>
        </w:rPr>
        <w:t>thước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kẻ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sau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có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vạch</w:t>
      </w:r>
      <w:proofErr w:type="spellEnd"/>
      <w:r w:rsidRPr="00B04776">
        <w:rPr>
          <w:sz w:val="28"/>
          <w:szCs w:val="28"/>
        </w:rPr>
        <w:t xml:space="preserve"> chia </w:t>
      </w:r>
      <w:proofErr w:type="spellStart"/>
      <w:r w:rsidRPr="00B04776">
        <w:rPr>
          <w:sz w:val="28"/>
          <w:szCs w:val="28"/>
        </w:rPr>
        <w:t>thành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từng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xăng-ti-mét</w:t>
      </w:r>
      <w:proofErr w:type="spellEnd"/>
      <w:r w:rsidRPr="00B04776">
        <w:rPr>
          <w:sz w:val="28"/>
          <w:szCs w:val="28"/>
        </w:rPr>
        <w:t>: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lastRenderedPageBreak/>
        <w:drawing>
          <wp:inline distT="0" distB="0" distL="0" distR="0" wp14:anchorId="3A369F39" wp14:editId="5C87169C">
            <wp:extent cx="4619625" cy="1419225"/>
            <wp:effectExtent l="0" t="0" r="9525" b="9525"/>
            <wp:docPr id="102" name="Picture 10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Mai </w:t>
      </w:r>
      <w:proofErr w:type="spellStart"/>
      <w:r w:rsidRPr="00B04776">
        <w:rPr>
          <w:sz w:val="28"/>
          <w:szCs w:val="28"/>
        </w:rPr>
        <w:t>nói</w:t>
      </w:r>
      <w:proofErr w:type="spellEnd"/>
      <w:r w:rsidRPr="00B04776">
        <w:rPr>
          <w:sz w:val="28"/>
          <w:szCs w:val="28"/>
        </w:rPr>
        <w:t>: “</w:t>
      </w:r>
      <w:proofErr w:type="spellStart"/>
      <w:r w:rsidRPr="00B04776">
        <w:rPr>
          <w:sz w:val="28"/>
          <w:szCs w:val="28"/>
        </w:rPr>
        <w:t>Cái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bút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dài</w:t>
      </w:r>
      <w:proofErr w:type="spellEnd"/>
      <w:r w:rsidRPr="00B04776">
        <w:rPr>
          <w:sz w:val="28"/>
          <w:szCs w:val="28"/>
        </w:rPr>
        <w:t> </w:t>
      </w:r>
      <w:proofErr w:type="spellStart"/>
      <w:r w:rsidRPr="00B04776">
        <w:rPr>
          <w:rStyle w:val="mjx-char"/>
          <w:sz w:val="28"/>
          <w:szCs w:val="28"/>
          <w:bdr w:val="none" w:sz="0" w:space="0" w:color="auto" w:frame="1"/>
        </w:rPr>
        <w:t>5cm</w:t>
      </w:r>
      <w:proofErr w:type="spellEnd"/>
      <w:r w:rsidRPr="00B04776">
        <w:rPr>
          <w:sz w:val="28"/>
          <w:szCs w:val="28"/>
        </w:rPr>
        <w:t>”.</w:t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gramStart"/>
      <w:r w:rsidRPr="00B04776">
        <w:rPr>
          <w:sz w:val="28"/>
          <w:szCs w:val="28"/>
        </w:rPr>
        <w:t>An</w:t>
      </w:r>
      <w:proofErr w:type="gram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nói</w:t>
      </w:r>
      <w:proofErr w:type="spellEnd"/>
      <w:r w:rsidRPr="00B04776">
        <w:rPr>
          <w:sz w:val="28"/>
          <w:szCs w:val="28"/>
        </w:rPr>
        <w:t>: “</w:t>
      </w:r>
      <w:proofErr w:type="spellStart"/>
      <w:r w:rsidRPr="00B04776">
        <w:rPr>
          <w:sz w:val="28"/>
          <w:szCs w:val="28"/>
        </w:rPr>
        <w:t>Cái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bút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dài</w:t>
      </w:r>
      <w:proofErr w:type="spellEnd"/>
      <w:r w:rsidRPr="00B04776">
        <w:rPr>
          <w:sz w:val="28"/>
          <w:szCs w:val="28"/>
        </w:rPr>
        <w:t> </w:t>
      </w:r>
      <w:proofErr w:type="spellStart"/>
      <w:r w:rsidRPr="00B04776">
        <w:rPr>
          <w:rStyle w:val="mjx-char"/>
          <w:sz w:val="28"/>
          <w:szCs w:val="28"/>
          <w:bdr w:val="none" w:sz="0" w:space="0" w:color="auto" w:frame="1"/>
        </w:rPr>
        <w:t>6cm</w:t>
      </w:r>
      <w:proofErr w:type="spellEnd"/>
      <w:r w:rsidRPr="00B04776">
        <w:rPr>
          <w:sz w:val="28"/>
          <w:szCs w:val="28"/>
        </w:rPr>
        <w:t>”.</w:t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Hỏi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nào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nói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?</w:t>
      </w:r>
    </w:p>
    <w:p w14:paraId="0551FC23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gramStart"/>
      <w:r w:rsidRPr="00B04776">
        <w:rPr>
          <w:sz w:val="28"/>
          <w:szCs w:val="28"/>
        </w:rPr>
        <w:t>An</w:t>
      </w:r>
      <w:proofErr w:type="gramEnd"/>
      <w:r w:rsidRPr="00B04776">
        <w:rPr>
          <w:sz w:val="28"/>
          <w:szCs w:val="28"/>
        </w:rPr>
        <w:t xml:space="preserve">                                          b/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Mai</w:t>
      </w:r>
    </w:p>
    <w:p w14:paraId="35428157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c/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Mai</w:t>
      </w:r>
    </w:p>
    <w:p w14:paraId="5368AA0A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41.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457B54C2" wp14:editId="276F7A82">
            <wp:extent cx="1917700" cy="1542415"/>
            <wp:effectExtent l="0" t="0" r="6350" b="635"/>
            <wp:docPr id="103" name="Picture 10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Hồng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nói</w:t>
      </w:r>
      <w:proofErr w:type="spellEnd"/>
      <w:r w:rsidRPr="00B04776">
        <w:rPr>
          <w:sz w:val="28"/>
          <w:szCs w:val="28"/>
        </w:rPr>
        <w:t>: “</w:t>
      </w:r>
      <w:proofErr w:type="spellStart"/>
      <w:r w:rsidRPr="00B04776">
        <w:rPr>
          <w:sz w:val="28"/>
          <w:szCs w:val="28"/>
        </w:rPr>
        <w:t>Đồng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hồ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trên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chỉ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4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giờ</w:t>
      </w:r>
      <w:proofErr w:type="spellEnd"/>
      <w:r w:rsidRPr="00B04776">
        <w:rPr>
          <w:sz w:val="28"/>
          <w:szCs w:val="28"/>
        </w:rPr>
        <w:t>”.</w:t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Hồng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nói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 xml:space="preserve"> hay </w:t>
      </w:r>
      <w:proofErr w:type="spellStart"/>
      <w:r w:rsidRPr="00B04776">
        <w:rPr>
          <w:sz w:val="28"/>
          <w:szCs w:val="28"/>
        </w:rPr>
        <w:t>sai</w:t>
      </w:r>
      <w:proofErr w:type="spellEnd"/>
      <w:r w:rsidRPr="00B04776">
        <w:rPr>
          <w:sz w:val="28"/>
          <w:szCs w:val="28"/>
        </w:rPr>
        <w:t>?</w:t>
      </w:r>
    </w:p>
    <w:p w14:paraId="71502DC0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 xml:space="preserve">                                      b/ Sai</w:t>
      </w:r>
    </w:p>
    <w:p w14:paraId="2BF82313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Sai</w:t>
      </w:r>
    </w:p>
    <w:p w14:paraId="69666159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42.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7ABB9382" wp14:editId="0916CA9B">
            <wp:extent cx="1651635" cy="2169795"/>
            <wp:effectExtent l="0" t="0" r="5715" b="1905"/>
            <wp:docPr id="104" name="Picture 104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Tờ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lịch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trên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cho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biết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thứ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mấy</w:t>
      </w:r>
      <w:proofErr w:type="spellEnd"/>
      <w:r w:rsidRPr="00B04776">
        <w:rPr>
          <w:sz w:val="28"/>
          <w:szCs w:val="28"/>
        </w:rPr>
        <w:t>?</w:t>
      </w:r>
    </w:p>
    <w:p w14:paraId="17B17E2F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Pr="00B04776">
        <w:rPr>
          <w:sz w:val="28"/>
          <w:szCs w:val="28"/>
        </w:rPr>
        <w:t>Thứ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năm</w:t>
      </w:r>
      <w:proofErr w:type="spellEnd"/>
      <w:r w:rsidRPr="00B04776">
        <w:rPr>
          <w:sz w:val="28"/>
          <w:szCs w:val="28"/>
        </w:rPr>
        <w:t xml:space="preserve">                                                                       b/ </w:t>
      </w:r>
      <w:proofErr w:type="spellStart"/>
      <w:r w:rsidRPr="00B04776">
        <w:rPr>
          <w:sz w:val="28"/>
          <w:szCs w:val="28"/>
        </w:rPr>
        <w:t>Thứ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ba</w:t>
      </w:r>
      <w:proofErr w:type="spellEnd"/>
    </w:p>
    <w:p w14:paraId="0F42854D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</w:t>
      </w:r>
      <w:proofErr w:type="spellStart"/>
      <w:r w:rsidRPr="00B04776">
        <w:rPr>
          <w:sz w:val="28"/>
          <w:szCs w:val="28"/>
        </w:rPr>
        <w:t>Thứ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sáu</w:t>
      </w:r>
      <w:proofErr w:type="spellEnd"/>
      <w:r w:rsidRPr="00B04776">
        <w:rPr>
          <w:sz w:val="28"/>
          <w:szCs w:val="28"/>
        </w:rPr>
        <w:t xml:space="preserve">                                                                       d/ </w:t>
      </w:r>
      <w:proofErr w:type="spellStart"/>
      <w:r w:rsidRPr="00B04776">
        <w:rPr>
          <w:sz w:val="28"/>
          <w:szCs w:val="28"/>
        </w:rPr>
        <w:t>Thứ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hai</w:t>
      </w:r>
      <w:proofErr w:type="spellEnd"/>
    </w:p>
    <w:p w14:paraId="0600A59B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c/ </w:t>
      </w:r>
      <w:proofErr w:type="spellStart"/>
      <w:r w:rsidRPr="00B04776">
        <w:rPr>
          <w:sz w:val="28"/>
          <w:szCs w:val="28"/>
        </w:rPr>
        <w:t>Thứ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sáu</w:t>
      </w:r>
      <w:proofErr w:type="spellEnd"/>
    </w:p>
    <w:p w14:paraId="61DDDB7C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43.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điền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số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thích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hợp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vào</w:t>
      </w:r>
      <w:proofErr w:type="spellEnd"/>
      <w:r w:rsidRPr="00B04776">
        <w:rPr>
          <w:sz w:val="28"/>
          <w:szCs w:val="28"/>
        </w:rPr>
        <w:t xml:space="preserve"> ô </w:t>
      </w:r>
      <w:proofErr w:type="spellStart"/>
      <w:r w:rsidRPr="00B04776">
        <w:rPr>
          <w:sz w:val="28"/>
          <w:szCs w:val="28"/>
        </w:rPr>
        <w:t>trống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  <w:t xml:space="preserve">Cho </w:t>
      </w:r>
      <w:proofErr w:type="spellStart"/>
      <w:r w:rsidRPr="00B04776">
        <w:rPr>
          <w:sz w:val="28"/>
          <w:szCs w:val="28"/>
        </w:rPr>
        <w:t>thước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kẻ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sau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có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vạch</w:t>
      </w:r>
      <w:proofErr w:type="spellEnd"/>
      <w:r w:rsidRPr="00B04776">
        <w:rPr>
          <w:sz w:val="28"/>
          <w:szCs w:val="28"/>
        </w:rPr>
        <w:t xml:space="preserve"> chia </w:t>
      </w:r>
      <w:proofErr w:type="spellStart"/>
      <w:r w:rsidRPr="00B04776">
        <w:rPr>
          <w:sz w:val="28"/>
          <w:szCs w:val="28"/>
        </w:rPr>
        <w:t>thành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từng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xăng-ti-mét</w:t>
      </w:r>
      <w:proofErr w:type="spellEnd"/>
      <w:r w:rsidRPr="00B04776">
        <w:rPr>
          <w:sz w:val="28"/>
          <w:szCs w:val="28"/>
        </w:rPr>
        <w:t>: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4A6750D5" wp14:editId="7894E1E1">
            <wp:extent cx="3725545" cy="1371600"/>
            <wp:effectExtent l="0" t="0" r="8255" b="0"/>
            <wp:docPr id="105" name="Picture 105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Cục</w:t>
      </w:r>
      <w:proofErr w:type="spellEnd"/>
      <w:r w:rsidRPr="00B04776">
        <w:rPr>
          <w:sz w:val="28"/>
          <w:szCs w:val="28"/>
        </w:rPr>
        <w:t xml:space="preserve"> pin </w:t>
      </w:r>
      <w:proofErr w:type="spellStart"/>
      <w:r w:rsidRPr="00B04776">
        <w:rPr>
          <w:sz w:val="28"/>
          <w:szCs w:val="28"/>
        </w:rPr>
        <w:t>dài</w:t>
      </w:r>
      <w:proofErr w:type="spellEnd"/>
      <w:r w:rsidRPr="00B04776">
        <w:rPr>
          <w:sz w:val="28"/>
          <w:szCs w:val="28"/>
        </w:rPr>
        <w:t xml:space="preserve"> ...</w:t>
      </w:r>
      <w:r w:rsidRPr="00B04776">
        <w:rPr>
          <w:rStyle w:val="mjx-char"/>
          <w:sz w:val="28"/>
          <w:szCs w:val="28"/>
          <w:bdr w:val="none" w:sz="0" w:space="0" w:color="auto" w:frame="1"/>
        </w:rPr>
        <w:t>cm</w:t>
      </w:r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proofErr w:type="spellStart"/>
      <w:r w:rsidRPr="00B04776">
        <w:rPr>
          <w:b/>
          <w:bCs/>
          <w:sz w:val="28"/>
          <w:szCs w:val="28"/>
        </w:rPr>
        <w:t>Đáp</w:t>
      </w:r>
      <w:proofErr w:type="spellEnd"/>
      <w:r w:rsidRPr="00B04776">
        <w:rPr>
          <w:b/>
          <w:bCs/>
          <w:sz w:val="28"/>
          <w:szCs w:val="28"/>
        </w:rPr>
        <w:t xml:space="preserve"> </w:t>
      </w:r>
      <w:proofErr w:type="spellStart"/>
      <w:r w:rsidRPr="00B04776">
        <w:rPr>
          <w:b/>
          <w:bCs/>
          <w:sz w:val="28"/>
          <w:szCs w:val="28"/>
        </w:rPr>
        <w:t>án</w:t>
      </w:r>
      <w:proofErr w:type="spellEnd"/>
      <w:r w:rsidRPr="00B04776">
        <w:rPr>
          <w:b/>
          <w:bCs/>
          <w:sz w:val="28"/>
          <w:szCs w:val="28"/>
        </w:rPr>
        <w:t xml:space="preserve">: </w:t>
      </w:r>
      <w:proofErr w:type="spellStart"/>
      <w:r w:rsidRPr="00B04776">
        <w:rPr>
          <w:b/>
          <w:bCs/>
          <w:sz w:val="28"/>
          <w:szCs w:val="28"/>
        </w:rPr>
        <w:t>5cm</w:t>
      </w:r>
      <w:proofErr w:type="spellEnd"/>
    </w:p>
    <w:p w14:paraId="173A1C62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44.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điền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số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thích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hợp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vào</w:t>
      </w:r>
      <w:proofErr w:type="spellEnd"/>
      <w:r w:rsidRPr="00B04776">
        <w:rPr>
          <w:sz w:val="28"/>
          <w:szCs w:val="28"/>
        </w:rPr>
        <w:t xml:space="preserve"> ô </w:t>
      </w:r>
      <w:proofErr w:type="spellStart"/>
      <w:r w:rsidRPr="00B04776">
        <w:rPr>
          <w:sz w:val="28"/>
          <w:szCs w:val="28"/>
        </w:rPr>
        <w:t>trống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02AA612A" wp14:editId="5D5E3570">
            <wp:extent cx="1924050" cy="962025"/>
            <wp:effectExtent l="0" t="0" r="0" b="9525"/>
            <wp:docPr id="106" name="Picture 106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Cục</w:t>
      </w:r>
      <w:proofErr w:type="spellEnd"/>
      <w:r w:rsidRPr="00B04776">
        <w:rPr>
          <w:sz w:val="28"/>
          <w:szCs w:val="28"/>
        </w:rPr>
        <w:t xml:space="preserve"> pin </w:t>
      </w:r>
      <w:proofErr w:type="spellStart"/>
      <w:r w:rsidRPr="00B04776">
        <w:rPr>
          <w:sz w:val="28"/>
          <w:szCs w:val="28"/>
        </w:rPr>
        <w:t>dài</w:t>
      </w:r>
      <w:proofErr w:type="spellEnd"/>
      <w:r w:rsidRPr="00B04776">
        <w:rPr>
          <w:sz w:val="28"/>
          <w:szCs w:val="28"/>
        </w:rPr>
        <w:t xml:space="preserve"> ... </w:t>
      </w:r>
      <w:r w:rsidRPr="00B04776">
        <w:rPr>
          <w:noProof/>
          <w:sz w:val="28"/>
          <w:szCs w:val="28"/>
        </w:rPr>
        <w:drawing>
          <wp:inline distT="0" distB="0" distL="0" distR="0" wp14:anchorId="0234F7D7" wp14:editId="451497AC">
            <wp:extent cx="907415" cy="225425"/>
            <wp:effectExtent l="0" t="0" r="6985" b="3175"/>
            <wp:docPr id="107" name="Picture 107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t>.</w:t>
      </w:r>
    </w:p>
    <w:p w14:paraId="2B5FAA81" w14:textId="77777777" w:rsidR="00415DCD" w:rsidRPr="00B04776" w:rsidRDefault="00415DCD" w:rsidP="00415D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01F59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Pr="00C01F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01F59">
        <w:rPr>
          <w:rFonts w:ascii="Times New Roman" w:hAnsi="Times New Roman" w:cs="Times New Roman"/>
          <w:b/>
          <w:bCs/>
          <w:sz w:val="28"/>
          <w:szCs w:val="28"/>
        </w:rPr>
        <w:t>án</w:t>
      </w:r>
      <w:proofErr w:type="spellEnd"/>
      <w:r w:rsidRPr="00C01F5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4776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101CD49C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45.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420B6D8A" wp14:editId="4B761F9F">
            <wp:extent cx="4667250" cy="1753870"/>
            <wp:effectExtent l="0" t="0" r="0" b="0"/>
            <wp:docPr id="108" name="Picture 108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Trong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hình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trên</w:t>
      </w:r>
      <w:proofErr w:type="spellEnd"/>
      <w:r w:rsidRPr="00B04776">
        <w:rPr>
          <w:sz w:val="28"/>
          <w:szCs w:val="28"/>
        </w:rPr>
        <w:t xml:space="preserve">, </w:t>
      </w:r>
      <w:proofErr w:type="spellStart"/>
      <w:r w:rsidRPr="00B04776">
        <w:rPr>
          <w:sz w:val="28"/>
          <w:szCs w:val="28"/>
        </w:rPr>
        <w:t>cái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bút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nào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dài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nhất</w:t>
      </w:r>
      <w:proofErr w:type="spellEnd"/>
      <w:r w:rsidRPr="00B04776">
        <w:rPr>
          <w:sz w:val="28"/>
          <w:szCs w:val="28"/>
        </w:rPr>
        <w:t>?</w:t>
      </w:r>
    </w:p>
    <w:p w14:paraId="3D150B8F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Pr="00B04776">
        <w:rPr>
          <w:sz w:val="28"/>
          <w:szCs w:val="28"/>
        </w:rPr>
        <w:t>Cái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bút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1</w:t>
      </w:r>
    </w:p>
    <w:p w14:paraId="6B695133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Pr="00B04776">
        <w:rPr>
          <w:sz w:val="28"/>
          <w:szCs w:val="28"/>
        </w:rPr>
        <w:t>Cái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bút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3</w:t>
      </w:r>
    </w:p>
    <w:p w14:paraId="425D1314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</w:t>
      </w:r>
      <w:proofErr w:type="spellStart"/>
      <w:r w:rsidRPr="00B04776">
        <w:rPr>
          <w:sz w:val="28"/>
          <w:szCs w:val="28"/>
        </w:rPr>
        <w:t>Cái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bút</w:t>
      </w:r>
      <w:proofErr w:type="spellEnd"/>
      <w:r w:rsidRPr="00B04776">
        <w:rPr>
          <w:sz w:val="28"/>
          <w:szCs w:val="28"/>
        </w:rPr>
        <w:t> 2</w:t>
      </w:r>
    </w:p>
    <w:p w14:paraId="07B1C25B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b/ </w:t>
      </w:r>
      <w:proofErr w:type="spellStart"/>
      <w:r w:rsidRPr="00B04776">
        <w:rPr>
          <w:sz w:val="28"/>
          <w:szCs w:val="28"/>
        </w:rPr>
        <w:t>Cái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bút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3</w:t>
      </w:r>
    </w:p>
    <w:p w14:paraId="4979D99A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46.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điền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số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thích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hợp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vào</w:t>
      </w:r>
      <w:proofErr w:type="spellEnd"/>
      <w:r w:rsidRPr="00B04776">
        <w:rPr>
          <w:sz w:val="28"/>
          <w:szCs w:val="28"/>
        </w:rPr>
        <w:t xml:space="preserve"> ô </w:t>
      </w:r>
      <w:proofErr w:type="spellStart"/>
      <w:r w:rsidRPr="00B04776">
        <w:rPr>
          <w:sz w:val="28"/>
          <w:szCs w:val="28"/>
        </w:rPr>
        <w:t>trống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0DA80476" wp14:editId="01BFD35A">
            <wp:extent cx="1630680" cy="2163445"/>
            <wp:effectExtent l="0" t="0" r="7620" b="8255"/>
            <wp:docPr id="109" name="Picture 109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Tờ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lịch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trên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biểu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thị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ngày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hôm</w:t>
      </w:r>
      <w:proofErr w:type="spellEnd"/>
      <w:r w:rsidRPr="00B04776">
        <w:rPr>
          <w:sz w:val="28"/>
          <w:szCs w:val="28"/>
        </w:rPr>
        <w:t xml:space="preserve"> nay. </w:t>
      </w:r>
      <w:proofErr w:type="spellStart"/>
      <w:r w:rsidRPr="00B04776">
        <w:rPr>
          <w:sz w:val="28"/>
          <w:szCs w:val="28"/>
        </w:rPr>
        <w:t>Hỏi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ba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ngày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trước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là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ngày</w:t>
      </w:r>
      <w:proofErr w:type="spellEnd"/>
      <w:r w:rsidRPr="00B04776">
        <w:rPr>
          <w:sz w:val="28"/>
          <w:szCs w:val="28"/>
        </w:rPr>
        <w:t xml:space="preserve"> bao </w:t>
      </w:r>
      <w:proofErr w:type="spellStart"/>
      <w:r w:rsidRPr="00B04776">
        <w:rPr>
          <w:sz w:val="28"/>
          <w:szCs w:val="28"/>
        </w:rPr>
        <w:t>nhiêu</w:t>
      </w:r>
      <w:proofErr w:type="spellEnd"/>
      <w:r w:rsidRPr="00B04776">
        <w:rPr>
          <w:sz w:val="28"/>
          <w:szCs w:val="28"/>
        </w:rPr>
        <w:t>?</w:t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Trả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lời</w:t>
      </w:r>
      <w:proofErr w:type="spellEnd"/>
      <w:r w:rsidRPr="00B04776">
        <w:rPr>
          <w:sz w:val="28"/>
          <w:szCs w:val="28"/>
        </w:rPr>
        <w:t xml:space="preserve">: </w:t>
      </w:r>
      <w:proofErr w:type="spellStart"/>
      <w:r w:rsidRPr="00B04776">
        <w:rPr>
          <w:sz w:val="28"/>
          <w:szCs w:val="28"/>
        </w:rPr>
        <w:t>Ngày</w:t>
      </w:r>
      <w:proofErr w:type="spellEnd"/>
      <w:r w:rsidRPr="00B04776">
        <w:rPr>
          <w:sz w:val="28"/>
          <w:szCs w:val="28"/>
        </w:rPr>
        <w:t xml:space="preserve"> ....</w:t>
      </w:r>
    </w:p>
    <w:p w14:paraId="629DB9CB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 5</w:t>
      </w:r>
    </w:p>
    <w:p w14:paraId="57ED7A36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47.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điền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số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thích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hợp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vào</w:t>
      </w:r>
      <w:proofErr w:type="spellEnd"/>
      <w:r w:rsidRPr="00B04776">
        <w:rPr>
          <w:sz w:val="28"/>
          <w:szCs w:val="28"/>
        </w:rPr>
        <w:t xml:space="preserve"> ô </w:t>
      </w:r>
      <w:proofErr w:type="spellStart"/>
      <w:r w:rsidRPr="00B04776">
        <w:rPr>
          <w:sz w:val="28"/>
          <w:szCs w:val="28"/>
        </w:rPr>
        <w:t>trống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371BC4D1" wp14:editId="3F5A4458">
            <wp:extent cx="1801495" cy="1835785"/>
            <wp:effectExtent l="0" t="0" r="8255" b="0"/>
            <wp:docPr id="110" name="Picture 110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Dương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sẽ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được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sau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1</w:t>
      </w:r>
      <w:r w:rsidRPr="00B04776">
        <w:rPr>
          <w:sz w:val="28"/>
          <w:szCs w:val="28"/>
        </w:rPr>
        <w:t> </w:t>
      </w:r>
      <w:proofErr w:type="spellStart"/>
      <w:r w:rsidRPr="00B04776">
        <w:rPr>
          <w:sz w:val="28"/>
          <w:szCs w:val="28"/>
        </w:rPr>
        <w:t>giờ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nữa</w:t>
      </w:r>
      <w:proofErr w:type="spellEnd"/>
      <w:r w:rsidRPr="00B04776">
        <w:rPr>
          <w:sz w:val="28"/>
          <w:szCs w:val="28"/>
        </w:rPr>
        <w:t xml:space="preserve">. </w:t>
      </w:r>
      <w:proofErr w:type="spellStart"/>
      <w:r w:rsidRPr="00B04776">
        <w:rPr>
          <w:sz w:val="28"/>
          <w:szCs w:val="28"/>
        </w:rPr>
        <w:t>Vậy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Dương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sẽ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được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lúc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mấy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giờ</w:t>
      </w:r>
      <w:proofErr w:type="spellEnd"/>
      <w:r w:rsidRPr="00B04776">
        <w:rPr>
          <w:sz w:val="28"/>
          <w:szCs w:val="28"/>
        </w:rPr>
        <w:t>?</w:t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Trả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lời</w:t>
      </w:r>
      <w:proofErr w:type="spellEnd"/>
      <w:r w:rsidRPr="00B04776">
        <w:rPr>
          <w:sz w:val="28"/>
          <w:szCs w:val="28"/>
        </w:rPr>
        <w:t>: ...</w:t>
      </w:r>
      <w:proofErr w:type="spellStart"/>
      <w:r w:rsidRPr="00B04776">
        <w:rPr>
          <w:sz w:val="28"/>
          <w:szCs w:val="28"/>
        </w:rPr>
        <w:t>giờ</w:t>
      </w:r>
      <w:proofErr w:type="spellEnd"/>
      <w:r w:rsidRPr="00B04776">
        <w:rPr>
          <w:sz w:val="28"/>
          <w:szCs w:val="28"/>
        </w:rPr>
        <w:t>.</w:t>
      </w:r>
    </w:p>
    <w:p w14:paraId="4C763ECF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C01F59">
        <w:rPr>
          <w:b/>
          <w:bCs/>
          <w:sz w:val="28"/>
          <w:szCs w:val="28"/>
        </w:rPr>
        <w:t>Đáp</w:t>
      </w:r>
      <w:proofErr w:type="spellEnd"/>
      <w:r w:rsidRPr="00C01F59">
        <w:rPr>
          <w:b/>
          <w:bCs/>
          <w:sz w:val="28"/>
          <w:szCs w:val="28"/>
        </w:rPr>
        <w:t xml:space="preserve"> </w:t>
      </w:r>
      <w:proofErr w:type="spellStart"/>
      <w:r w:rsidRPr="00C01F59">
        <w:rPr>
          <w:b/>
          <w:bCs/>
          <w:sz w:val="28"/>
          <w:szCs w:val="28"/>
        </w:rPr>
        <w:t>án</w:t>
      </w:r>
      <w:proofErr w:type="spellEnd"/>
      <w:r w:rsidRPr="00C01F59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  9</w:t>
      </w:r>
    </w:p>
    <w:p w14:paraId="6F547931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48.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04FCBA37" wp14:editId="6E808614">
            <wp:extent cx="2668270" cy="2429510"/>
            <wp:effectExtent l="0" t="0" r="0" b="8890"/>
            <wp:docPr id="111" name="Picture 111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Phúc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nói</w:t>
      </w:r>
      <w:proofErr w:type="spellEnd"/>
      <w:r w:rsidRPr="00B04776">
        <w:rPr>
          <w:sz w:val="28"/>
          <w:szCs w:val="28"/>
        </w:rPr>
        <w:t>: “</w:t>
      </w:r>
      <w:proofErr w:type="spellStart"/>
      <w:r w:rsidRPr="00B04776">
        <w:rPr>
          <w:sz w:val="28"/>
          <w:szCs w:val="28"/>
        </w:rPr>
        <w:t>Cái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kéo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dài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chiếc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chìa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khóa</w:t>
      </w:r>
      <w:proofErr w:type="spellEnd"/>
      <w:r w:rsidRPr="00B04776">
        <w:rPr>
          <w:sz w:val="28"/>
          <w:szCs w:val="28"/>
        </w:rPr>
        <w:t>”.</w:t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Hỏi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Phúc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nói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 xml:space="preserve"> hay </w:t>
      </w:r>
      <w:proofErr w:type="spellStart"/>
      <w:r w:rsidRPr="00B04776">
        <w:rPr>
          <w:sz w:val="28"/>
          <w:szCs w:val="28"/>
        </w:rPr>
        <w:t>sai</w:t>
      </w:r>
      <w:proofErr w:type="spellEnd"/>
      <w:r w:rsidRPr="00B04776">
        <w:rPr>
          <w:sz w:val="28"/>
          <w:szCs w:val="28"/>
        </w:rPr>
        <w:t>?</w:t>
      </w:r>
    </w:p>
    <w:p w14:paraId="16BA3F85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>a/ Sai</w:t>
      </w:r>
    </w:p>
    <w:p w14:paraId="02238865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Pr="00B04776">
        <w:rPr>
          <w:sz w:val="28"/>
          <w:szCs w:val="28"/>
        </w:rPr>
        <w:t>Đúng</w:t>
      </w:r>
      <w:proofErr w:type="spellEnd"/>
    </w:p>
    <w:p w14:paraId="28342B36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Đáp</w:t>
      </w:r>
      <w:proofErr w:type="spellEnd"/>
      <w:r w:rsidRPr="00B04776">
        <w:rPr>
          <w:b/>
          <w:bCs/>
          <w:sz w:val="28"/>
          <w:szCs w:val="28"/>
        </w:rPr>
        <w:t xml:space="preserve"> </w:t>
      </w:r>
      <w:proofErr w:type="spellStart"/>
      <w:r w:rsidRPr="00B04776">
        <w:rPr>
          <w:b/>
          <w:bCs/>
          <w:sz w:val="28"/>
          <w:szCs w:val="28"/>
        </w:rPr>
        <w:t>án</w:t>
      </w:r>
      <w:proofErr w:type="spellEnd"/>
      <w:r w:rsidRPr="00B04776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 b/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</w:p>
    <w:p w14:paraId="746A8A03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lastRenderedPageBreak/>
        <w:t>Câu</w:t>
      </w:r>
      <w:proofErr w:type="spellEnd"/>
      <w:r w:rsidRPr="00B04776">
        <w:rPr>
          <w:b/>
          <w:bCs/>
          <w:sz w:val="28"/>
          <w:szCs w:val="28"/>
        </w:rPr>
        <w:t xml:space="preserve"> 49.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drawing>
          <wp:inline distT="0" distB="0" distL="0" distR="0" wp14:anchorId="53A48CA6" wp14:editId="6AB49EFC">
            <wp:extent cx="1630680" cy="2156460"/>
            <wp:effectExtent l="0" t="0" r="7620" b="0"/>
            <wp:docPr id="112" name="Picture 112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Tờ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lịch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trên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biểu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thị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ngày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hôm</w:t>
      </w:r>
      <w:proofErr w:type="spellEnd"/>
      <w:r w:rsidRPr="00B04776">
        <w:rPr>
          <w:sz w:val="28"/>
          <w:szCs w:val="28"/>
        </w:rPr>
        <w:t xml:space="preserve"> nay. </w:t>
      </w:r>
      <w:proofErr w:type="spellStart"/>
      <w:r w:rsidRPr="00B04776">
        <w:rPr>
          <w:sz w:val="28"/>
          <w:szCs w:val="28"/>
        </w:rPr>
        <w:t>Vậy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bốn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ngày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nữa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là</w:t>
      </w:r>
      <w:proofErr w:type="spellEnd"/>
      <w:r w:rsidRPr="00B04776">
        <w:rPr>
          <w:sz w:val="28"/>
          <w:szCs w:val="28"/>
        </w:rPr>
        <w:t>:</w:t>
      </w:r>
    </w:p>
    <w:p w14:paraId="363D8C4D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a/ </w:t>
      </w:r>
      <w:proofErr w:type="spellStart"/>
      <w:r w:rsidRPr="00B04776">
        <w:rPr>
          <w:sz w:val="28"/>
          <w:szCs w:val="28"/>
        </w:rPr>
        <w:t>Thứ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sáu</w:t>
      </w:r>
      <w:proofErr w:type="spellEnd"/>
      <w:r w:rsidRPr="00B04776">
        <w:rPr>
          <w:sz w:val="28"/>
          <w:szCs w:val="28"/>
        </w:rPr>
        <w:t xml:space="preserve">, </w:t>
      </w:r>
      <w:proofErr w:type="spellStart"/>
      <w:r w:rsidRPr="00B04776">
        <w:rPr>
          <w:sz w:val="28"/>
          <w:szCs w:val="28"/>
        </w:rPr>
        <w:t>ngày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5</w:t>
      </w:r>
    </w:p>
    <w:p w14:paraId="723C3F82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b/ </w:t>
      </w:r>
      <w:proofErr w:type="spellStart"/>
      <w:r w:rsidRPr="00B04776">
        <w:rPr>
          <w:sz w:val="28"/>
          <w:szCs w:val="28"/>
        </w:rPr>
        <w:t>Thứ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năm</w:t>
      </w:r>
      <w:proofErr w:type="spellEnd"/>
      <w:r w:rsidRPr="00B04776">
        <w:rPr>
          <w:sz w:val="28"/>
          <w:szCs w:val="28"/>
        </w:rPr>
        <w:t xml:space="preserve">, </w:t>
      </w:r>
      <w:proofErr w:type="spellStart"/>
      <w:r w:rsidRPr="00B04776">
        <w:rPr>
          <w:sz w:val="28"/>
          <w:szCs w:val="28"/>
        </w:rPr>
        <w:t>ngày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7</w:t>
      </w:r>
    </w:p>
    <w:p w14:paraId="0C5D60C1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c/ </w:t>
      </w:r>
      <w:proofErr w:type="spellStart"/>
      <w:r w:rsidRPr="00B04776">
        <w:rPr>
          <w:sz w:val="28"/>
          <w:szCs w:val="28"/>
        </w:rPr>
        <w:t>Thứ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ba</w:t>
      </w:r>
      <w:proofErr w:type="spellEnd"/>
      <w:r w:rsidRPr="00B04776">
        <w:rPr>
          <w:sz w:val="28"/>
          <w:szCs w:val="28"/>
        </w:rPr>
        <w:t xml:space="preserve">, </w:t>
      </w:r>
      <w:proofErr w:type="spellStart"/>
      <w:r w:rsidRPr="00B04776">
        <w:rPr>
          <w:sz w:val="28"/>
          <w:szCs w:val="28"/>
        </w:rPr>
        <w:t>ngày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6</w:t>
      </w:r>
    </w:p>
    <w:p w14:paraId="75558FC5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sz w:val="28"/>
          <w:szCs w:val="28"/>
        </w:rPr>
        <w:t xml:space="preserve">d/ </w:t>
      </w:r>
      <w:proofErr w:type="spellStart"/>
      <w:r w:rsidRPr="00B04776">
        <w:rPr>
          <w:sz w:val="28"/>
          <w:szCs w:val="28"/>
        </w:rPr>
        <w:t>Thứ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bảy</w:t>
      </w:r>
      <w:proofErr w:type="spellEnd"/>
      <w:r w:rsidRPr="00B04776">
        <w:rPr>
          <w:sz w:val="28"/>
          <w:szCs w:val="28"/>
        </w:rPr>
        <w:t xml:space="preserve">, </w:t>
      </w:r>
      <w:proofErr w:type="spellStart"/>
      <w:r w:rsidRPr="00B04776">
        <w:rPr>
          <w:sz w:val="28"/>
          <w:szCs w:val="28"/>
        </w:rPr>
        <w:t>ngày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6</w:t>
      </w:r>
    </w:p>
    <w:p w14:paraId="6E797997" w14:textId="77777777" w:rsidR="00415DCD" w:rsidRPr="00415DCD" w:rsidRDefault="00415DCD" w:rsidP="00415DCD">
      <w:pPr>
        <w:pStyle w:val="NormalWeb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proofErr w:type="spellStart"/>
      <w:r w:rsidRPr="00415DCD">
        <w:rPr>
          <w:b/>
          <w:bCs/>
          <w:sz w:val="28"/>
          <w:szCs w:val="28"/>
        </w:rPr>
        <w:t>Đáp</w:t>
      </w:r>
      <w:proofErr w:type="spellEnd"/>
      <w:r w:rsidRPr="00415DCD">
        <w:rPr>
          <w:b/>
          <w:bCs/>
          <w:sz w:val="28"/>
          <w:szCs w:val="28"/>
        </w:rPr>
        <w:t xml:space="preserve"> </w:t>
      </w:r>
      <w:proofErr w:type="spellStart"/>
      <w:r w:rsidRPr="00415DCD">
        <w:rPr>
          <w:b/>
          <w:bCs/>
          <w:sz w:val="28"/>
          <w:szCs w:val="28"/>
        </w:rPr>
        <w:t>án</w:t>
      </w:r>
      <w:proofErr w:type="spellEnd"/>
      <w:r w:rsidRPr="00415DCD">
        <w:rPr>
          <w:b/>
          <w:bCs/>
          <w:sz w:val="28"/>
          <w:szCs w:val="28"/>
        </w:rPr>
        <w:t>:</w:t>
      </w:r>
    </w:p>
    <w:p w14:paraId="453A8DF7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B04776">
        <w:rPr>
          <w:sz w:val="28"/>
          <w:szCs w:val="28"/>
        </w:rPr>
        <w:t>Thứ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bảy</w:t>
      </w:r>
      <w:proofErr w:type="spellEnd"/>
      <w:r w:rsidRPr="00B04776">
        <w:rPr>
          <w:sz w:val="28"/>
          <w:szCs w:val="28"/>
        </w:rPr>
        <w:t xml:space="preserve">, </w:t>
      </w:r>
      <w:proofErr w:type="spellStart"/>
      <w:r w:rsidRPr="00B04776">
        <w:rPr>
          <w:sz w:val="28"/>
          <w:szCs w:val="28"/>
        </w:rPr>
        <w:t>ngày</w:t>
      </w:r>
      <w:proofErr w:type="spellEnd"/>
      <w:r w:rsidRPr="00B04776">
        <w:rPr>
          <w:sz w:val="28"/>
          <w:szCs w:val="28"/>
        </w:rPr>
        <w:t> </w:t>
      </w:r>
      <w:r w:rsidRPr="00B04776">
        <w:rPr>
          <w:rStyle w:val="mjx-char"/>
          <w:sz w:val="28"/>
          <w:szCs w:val="28"/>
          <w:bdr w:val="none" w:sz="0" w:space="0" w:color="auto" w:frame="1"/>
        </w:rPr>
        <w:t>6</w:t>
      </w:r>
    </w:p>
    <w:p w14:paraId="72651D29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textAlignment w:val="center"/>
        <w:rPr>
          <w:sz w:val="28"/>
          <w:szCs w:val="28"/>
        </w:rPr>
      </w:pPr>
      <w:proofErr w:type="spellStart"/>
      <w:r w:rsidRPr="00B04776">
        <w:rPr>
          <w:b/>
          <w:bCs/>
          <w:sz w:val="28"/>
          <w:szCs w:val="28"/>
        </w:rPr>
        <w:t>Câu</w:t>
      </w:r>
      <w:proofErr w:type="spellEnd"/>
      <w:r w:rsidRPr="00B04776">
        <w:rPr>
          <w:b/>
          <w:bCs/>
          <w:sz w:val="28"/>
          <w:szCs w:val="28"/>
        </w:rPr>
        <w:t xml:space="preserve"> 50. </w:t>
      </w:r>
      <w:proofErr w:type="spellStart"/>
      <w:r w:rsidRPr="00B04776">
        <w:rPr>
          <w:sz w:val="28"/>
          <w:szCs w:val="28"/>
        </w:rPr>
        <w:t>Bạn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hãy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chọn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đáp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án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đúng</w:t>
      </w:r>
      <w:proofErr w:type="spellEnd"/>
      <w:r w:rsidRPr="00B04776">
        <w:rPr>
          <w:sz w:val="28"/>
          <w:szCs w:val="28"/>
        </w:rPr>
        <w:t>.</w:t>
      </w:r>
      <w:r w:rsidRPr="00B04776">
        <w:rPr>
          <w:sz w:val="28"/>
          <w:szCs w:val="28"/>
        </w:rPr>
        <w:br/>
        <w:t xml:space="preserve">Cho </w:t>
      </w:r>
      <w:proofErr w:type="spellStart"/>
      <w:r w:rsidRPr="00B04776">
        <w:rPr>
          <w:sz w:val="28"/>
          <w:szCs w:val="28"/>
        </w:rPr>
        <w:t>thước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kẻ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sau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có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vạch</w:t>
      </w:r>
      <w:proofErr w:type="spellEnd"/>
      <w:r w:rsidRPr="00B04776">
        <w:rPr>
          <w:sz w:val="28"/>
          <w:szCs w:val="28"/>
        </w:rPr>
        <w:t xml:space="preserve"> chia </w:t>
      </w:r>
      <w:proofErr w:type="spellStart"/>
      <w:r w:rsidRPr="00B04776">
        <w:rPr>
          <w:sz w:val="28"/>
          <w:szCs w:val="28"/>
        </w:rPr>
        <w:t>thành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từng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xăng-ti-mét</w:t>
      </w:r>
      <w:proofErr w:type="spellEnd"/>
      <w:r w:rsidRPr="00B04776">
        <w:rPr>
          <w:sz w:val="28"/>
          <w:szCs w:val="28"/>
        </w:rPr>
        <w:t>:</w:t>
      </w:r>
      <w:r w:rsidRPr="00B04776">
        <w:rPr>
          <w:sz w:val="28"/>
          <w:szCs w:val="28"/>
        </w:rPr>
        <w:br/>
      </w:r>
      <w:r w:rsidRPr="00B04776">
        <w:rPr>
          <w:noProof/>
          <w:sz w:val="28"/>
          <w:szCs w:val="28"/>
        </w:rPr>
        <w:lastRenderedPageBreak/>
        <w:drawing>
          <wp:inline distT="0" distB="0" distL="0" distR="0" wp14:anchorId="2E440BDB" wp14:editId="03879007">
            <wp:extent cx="4674235" cy="3350260"/>
            <wp:effectExtent l="0" t="0" r="0" b="2540"/>
            <wp:docPr id="113" name="Picture 113" descr="img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questio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76">
        <w:rPr>
          <w:sz w:val="28"/>
          <w:szCs w:val="28"/>
        </w:rPr>
        <w:br/>
      </w:r>
      <w:proofErr w:type="spellStart"/>
      <w:r w:rsidRPr="00B04776">
        <w:rPr>
          <w:sz w:val="28"/>
          <w:szCs w:val="28"/>
        </w:rPr>
        <w:t>Lấy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độ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dài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cái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thìa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trừ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độ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dài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cục</w:t>
      </w:r>
      <w:proofErr w:type="spellEnd"/>
      <w:r w:rsidRPr="00B04776">
        <w:rPr>
          <w:sz w:val="28"/>
          <w:szCs w:val="28"/>
        </w:rPr>
        <w:t xml:space="preserve"> pin ta </w:t>
      </w:r>
      <w:proofErr w:type="spellStart"/>
      <w:r w:rsidRPr="00B04776">
        <w:rPr>
          <w:sz w:val="28"/>
          <w:szCs w:val="28"/>
        </w:rPr>
        <w:t>được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kết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quả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là</w:t>
      </w:r>
      <w:proofErr w:type="spellEnd"/>
      <w:r w:rsidRPr="00B04776">
        <w:rPr>
          <w:sz w:val="28"/>
          <w:szCs w:val="28"/>
        </w:rPr>
        <w:t xml:space="preserve"> bao </w:t>
      </w:r>
      <w:proofErr w:type="spellStart"/>
      <w:r w:rsidRPr="00B04776">
        <w:rPr>
          <w:sz w:val="28"/>
          <w:szCs w:val="28"/>
        </w:rPr>
        <w:t>nhiêu</w:t>
      </w:r>
      <w:proofErr w:type="spellEnd"/>
      <w:r w:rsidRPr="00B04776">
        <w:rPr>
          <w:sz w:val="28"/>
          <w:szCs w:val="28"/>
        </w:rPr>
        <w:t xml:space="preserve"> </w:t>
      </w:r>
      <w:proofErr w:type="spellStart"/>
      <w:r w:rsidRPr="00B04776">
        <w:rPr>
          <w:sz w:val="28"/>
          <w:szCs w:val="28"/>
        </w:rPr>
        <w:t>xăng-ti-mét</w:t>
      </w:r>
      <w:proofErr w:type="spellEnd"/>
      <w:r w:rsidRPr="00B04776">
        <w:rPr>
          <w:sz w:val="28"/>
          <w:szCs w:val="28"/>
        </w:rPr>
        <w:t>?</w:t>
      </w:r>
    </w:p>
    <w:p w14:paraId="2C1CA555" w14:textId="77777777" w:rsidR="00415DCD" w:rsidRPr="00B04776" w:rsidRDefault="00415DCD" w:rsidP="00415DCD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B04776">
        <w:rPr>
          <w:rStyle w:val="mjx-char"/>
          <w:sz w:val="28"/>
          <w:szCs w:val="28"/>
          <w:bdr w:val="none" w:sz="0" w:space="0" w:color="auto" w:frame="1"/>
        </w:rPr>
        <w:t xml:space="preserve">a/ </w:t>
      </w:r>
      <w:proofErr w:type="spellStart"/>
      <w:r w:rsidRPr="00B04776">
        <w:rPr>
          <w:rStyle w:val="mjx-char"/>
          <w:sz w:val="28"/>
          <w:szCs w:val="28"/>
          <w:bdr w:val="none" w:sz="0" w:space="0" w:color="auto" w:frame="1"/>
        </w:rPr>
        <w:t>3cm</w:t>
      </w:r>
      <w:proofErr w:type="spellEnd"/>
      <w:r w:rsidRPr="00B04776">
        <w:rPr>
          <w:sz w:val="28"/>
          <w:szCs w:val="28"/>
        </w:rPr>
        <w:t xml:space="preserve">                              </w:t>
      </w:r>
      <w:r w:rsidRPr="00B04776">
        <w:rPr>
          <w:rStyle w:val="mjx-char"/>
          <w:sz w:val="28"/>
          <w:szCs w:val="28"/>
          <w:bdr w:val="none" w:sz="0" w:space="0" w:color="auto" w:frame="1"/>
        </w:rPr>
        <w:t xml:space="preserve">b/ </w:t>
      </w:r>
      <w:proofErr w:type="spellStart"/>
      <w:r w:rsidRPr="00B04776">
        <w:rPr>
          <w:rStyle w:val="mjx-char"/>
          <w:sz w:val="28"/>
          <w:szCs w:val="28"/>
          <w:bdr w:val="none" w:sz="0" w:space="0" w:color="auto" w:frame="1"/>
        </w:rPr>
        <w:t>2cm</w:t>
      </w:r>
      <w:proofErr w:type="spellEnd"/>
      <w:r w:rsidRPr="00B04776">
        <w:rPr>
          <w:sz w:val="28"/>
          <w:szCs w:val="28"/>
        </w:rPr>
        <w:t xml:space="preserve">                             c/ </w:t>
      </w:r>
      <w:proofErr w:type="spellStart"/>
      <w:r w:rsidRPr="00B04776">
        <w:rPr>
          <w:rStyle w:val="mjx-char"/>
          <w:sz w:val="28"/>
          <w:szCs w:val="28"/>
          <w:bdr w:val="none" w:sz="0" w:space="0" w:color="auto" w:frame="1"/>
        </w:rPr>
        <w:t>1cm</w:t>
      </w:r>
      <w:proofErr w:type="spellEnd"/>
      <w:r w:rsidRPr="00B04776">
        <w:rPr>
          <w:sz w:val="28"/>
          <w:szCs w:val="28"/>
        </w:rPr>
        <w:br/>
      </w:r>
      <w:proofErr w:type="spellStart"/>
      <w:r w:rsidRPr="00B04776">
        <w:rPr>
          <w:b/>
          <w:bCs/>
          <w:sz w:val="28"/>
          <w:szCs w:val="28"/>
        </w:rPr>
        <w:t>Đáp</w:t>
      </w:r>
      <w:proofErr w:type="spellEnd"/>
      <w:r w:rsidRPr="00B04776">
        <w:rPr>
          <w:b/>
          <w:bCs/>
          <w:sz w:val="28"/>
          <w:szCs w:val="28"/>
        </w:rPr>
        <w:t xml:space="preserve"> </w:t>
      </w:r>
      <w:proofErr w:type="spellStart"/>
      <w:r w:rsidRPr="00B04776">
        <w:rPr>
          <w:b/>
          <w:bCs/>
          <w:sz w:val="28"/>
          <w:szCs w:val="28"/>
        </w:rPr>
        <w:t>án</w:t>
      </w:r>
      <w:proofErr w:type="spellEnd"/>
      <w:r w:rsidRPr="00B04776">
        <w:rPr>
          <w:b/>
          <w:bCs/>
          <w:sz w:val="28"/>
          <w:szCs w:val="28"/>
        </w:rPr>
        <w:t>:</w:t>
      </w:r>
      <w:r w:rsidRPr="00B04776">
        <w:rPr>
          <w:sz w:val="28"/>
          <w:szCs w:val="28"/>
        </w:rPr>
        <w:t xml:space="preserve"> a/ </w:t>
      </w:r>
      <w:proofErr w:type="spellStart"/>
      <w:r w:rsidRPr="00B04776">
        <w:rPr>
          <w:rStyle w:val="mjx-char"/>
          <w:sz w:val="28"/>
          <w:szCs w:val="28"/>
          <w:bdr w:val="none" w:sz="0" w:space="0" w:color="auto" w:frame="1"/>
        </w:rPr>
        <w:t>3cm</w:t>
      </w:r>
      <w:proofErr w:type="spellEnd"/>
      <w:r w:rsidRPr="00B04776">
        <w:rPr>
          <w:sz w:val="28"/>
          <w:szCs w:val="28"/>
        </w:rPr>
        <w:t>.</w:t>
      </w:r>
    </w:p>
    <w:p w14:paraId="61FF7608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0600E0A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075626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480B257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4698D5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620C6D" w14:textId="77777777" w:rsidR="00415DCD" w:rsidRPr="00B04776" w:rsidRDefault="00415DCD" w:rsidP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9C3143" w14:textId="77777777" w:rsidR="00FE7C7B" w:rsidRPr="00B04776" w:rsidRDefault="00FE7C7B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0F63A8" w14:textId="77777777" w:rsidR="00DF2869" w:rsidRPr="00B04776" w:rsidRDefault="00DF2869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1C5F7D" w14:textId="31793BAF" w:rsidR="00C45D9A" w:rsidRPr="00B04776" w:rsidRDefault="00C45D9A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E6EC41" w14:textId="77777777" w:rsidR="007D191A" w:rsidRPr="00B04776" w:rsidRDefault="007D191A" w:rsidP="00DC3394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BE7663D" w14:textId="77777777" w:rsidR="00415DCD" w:rsidRPr="00B04776" w:rsidRDefault="00415DCD">
      <w:pPr>
        <w:tabs>
          <w:tab w:val="left" w:pos="99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15DCD" w:rsidRPr="00B04776" w:rsidSect="00DC3394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BCE2C" w14:textId="77777777" w:rsidR="00B076B4" w:rsidRDefault="00B076B4" w:rsidP="00B04776">
      <w:pPr>
        <w:spacing w:after="0" w:line="240" w:lineRule="auto"/>
      </w:pPr>
      <w:r>
        <w:separator/>
      </w:r>
    </w:p>
  </w:endnote>
  <w:endnote w:type="continuationSeparator" w:id="0">
    <w:p w14:paraId="6FE366E3" w14:textId="77777777" w:rsidR="00B076B4" w:rsidRDefault="00B076B4" w:rsidP="00B04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12A10" w14:textId="77777777" w:rsidR="00E412B9" w:rsidRDefault="00E412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6127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D612F9" w14:textId="09A3AFE9" w:rsidR="00B04776" w:rsidRDefault="00CF0935">
        <w:pPr>
          <w:pStyle w:val="Footer"/>
          <w:jc w:val="center"/>
        </w:pPr>
        <w:r>
          <w:t xml:space="preserve">                                          </w:t>
        </w:r>
        <w:r w:rsidR="00B04776">
          <w:fldChar w:fldCharType="begin"/>
        </w:r>
        <w:r w:rsidR="00B04776">
          <w:instrText xml:space="preserve"> PAGE   \* MERGEFORMAT </w:instrText>
        </w:r>
        <w:r w:rsidR="00B04776">
          <w:fldChar w:fldCharType="separate"/>
        </w:r>
        <w:r w:rsidR="00B04776">
          <w:rPr>
            <w:noProof/>
          </w:rPr>
          <w:t>2</w:t>
        </w:r>
        <w:r w:rsidR="00B04776">
          <w:rPr>
            <w:noProof/>
          </w:rPr>
          <w:fldChar w:fldCharType="end"/>
        </w:r>
        <w:r w:rsidR="007D5389">
          <w:rPr>
            <w:noProof/>
          </w:rPr>
          <w:t xml:space="preserve">            </w:t>
        </w:r>
        <w:r w:rsidRPr="00975B9C">
          <w:rPr>
            <w:rFonts w:ascii="Times New Roman" w:hAnsi="Times New Roman" w:cs="Times New Roman"/>
            <w:noProof/>
            <w:sz w:val="18"/>
            <w:szCs w:val="18"/>
          </w:rPr>
          <w:t xml:space="preserve">TÀI LIỆU ÔN LUYỆN VIOEDU LỚP </w:t>
        </w:r>
        <w:r>
          <w:rPr>
            <w:rFonts w:ascii="Times New Roman" w:hAnsi="Times New Roman" w:cs="Times New Roman"/>
            <w:noProof/>
            <w:sz w:val="18"/>
            <w:szCs w:val="18"/>
          </w:rPr>
          <w:t>1</w:t>
        </w:r>
      </w:p>
    </w:sdtContent>
  </w:sdt>
  <w:p w14:paraId="428C0E38" w14:textId="77777777" w:rsidR="00B04776" w:rsidRDefault="00B047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A50D1" w14:textId="77777777" w:rsidR="00E412B9" w:rsidRDefault="00E412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D680E" w14:textId="77777777" w:rsidR="00B076B4" w:rsidRDefault="00B076B4" w:rsidP="00B04776">
      <w:pPr>
        <w:spacing w:after="0" w:line="240" w:lineRule="auto"/>
      </w:pPr>
      <w:r>
        <w:separator/>
      </w:r>
    </w:p>
  </w:footnote>
  <w:footnote w:type="continuationSeparator" w:id="0">
    <w:p w14:paraId="477FE27C" w14:textId="77777777" w:rsidR="00B076B4" w:rsidRDefault="00B076B4" w:rsidP="00B04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F4116" w14:textId="1CD20AC6" w:rsidR="00CB13C8" w:rsidRDefault="00B076B4">
    <w:pPr>
      <w:pStyle w:val="Header"/>
    </w:pPr>
    <w:r>
      <w:rPr>
        <w:noProof/>
      </w:rPr>
      <w:pict w14:anchorId="7340ED0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5304954" o:spid="_x0000_s1026" type="#_x0000_t136" style="position:absolute;margin-left:0;margin-top:0;width:331.5pt;height:331.5pt;rotation:315;z-index:-251655168;mso-position-horizontal:center;mso-position-horizontal-relative:margin;mso-position-vertical:center;mso-position-vertical-relative:margin" o:allowincell="f" fillcolor="#f2f2f2 [3052]" stroked="f">
          <v:fill opacity=".5"/>
          <v:textpath style="font-family:&quot;Calibri&quot;;font-size:1pt" string="H.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50B9A" w14:textId="30CE56D3" w:rsidR="00CB13C8" w:rsidRDefault="00B076B4">
    <w:pPr>
      <w:pStyle w:val="Header"/>
    </w:pPr>
    <w:r>
      <w:rPr>
        <w:noProof/>
      </w:rPr>
      <w:pict w14:anchorId="65EF850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5304955" o:spid="_x0000_s1027" type="#_x0000_t136" style="position:absolute;margin-left:0;margin-top:0;width:331.5pt;height:331.5pt;rotation:315;z-index:-251653120;mso-position-horizontal:center;mso-position-horizontal-relative:margin;mso-position-vertical:center;mso-position-vertical-relative:margin" o:allowincell="f" fillcolor="#f2f2f2 [3052]" stroked="f">
          <v:fill opacity=".5"/>
          <v:textpath style="font-family:&quot;Calibri&quot;;font-size:1pt" string="H.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290C3" w14:textId="31DB283C" w:rsidR="00CB13C8" w:rsidRDefault="00B076B4">
    <w:pPr>
      <w:pStyle w:val="Header"/>
    </w:pPr>
    <w:r>
      <w:rPr>
        <w:noProof/>
      </w:rPr>
      <w:pict w14:anchorId="3089CF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5304953" o:spid="_x0000_s1025" type="#_x0000_t136" style="position:absolute;margin-left:0;margin-top:0;width:331.5pt;height:331.5pt;rotation:315;z-index:-251657216;mso-position-horizontal:center;mso-position-horizontal-relative:margin;mso-position-vertical:center;mso-position-vertical-relative:margin" o:allowincell="f" fillcolor="#f2f2f2 [3052]" stroked="f">
          <v:fill opacity=".5"/>
          <v:textpath style="font-family:&quot;Calibri&quot;;font-size:1pt" string="H.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formsDesign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DD5"/>
    <w:rsid w:val="00013800"/>
    <w:rsid w:val="00032DD5"/>
    <w:rsid w:val="00071C8F"/>
    <w:rsid w:val="00082320"/>
    <w:rsid w:val="000901D5"/>
    <w:rsid w:val="000C002A"/>
    <w:rsid w:val="000C1BD8"/>
    <w:rsid w:val="000E72E5"/>
    <w:rsid w:val="00181E42"/>
    <w:rsid w:val="0019116F"/>
    <w:rsid w:val="001960D6"/>
    <w:rsid w:val="001A04C1"/>
    <w:rsid w:val="001C79DF"/>
    <w:rsid w:val="00206371"/>
    <w:rsid w:val="002518A6"/>
    <w:rsid w:val="002C0ED6"/>
    <w:rsid w:val="002C13B7"/>
    <w:rsid w:val="002F54DC"/>
    <w:rsid w:val="00322969"/>
    <w:rsid w:val="0033377E"/>
    <w:rsid w:val="0037234C"/>
    <w:rsid w:val="00394DC8"/>
    <w:rsid w:val="003E6A77"/>
    <w:rsid w:val="00415DCD"/>
    <w:rsid w:val="004203C7"/>
    <w:rsid w:val="00423D76"/>
    <w:rsid w:val="004755FC"/>
    <w:rsid w:val="00500FF9"/>
    <w:rsid w:val="005120BE"/>
    <w:rsid w:val="005215D1"/>
    <w:rsid w:val="0054645C"/>
    <w:rsid w:val="00556C93"/>
    <w:rsid w:val="005930E2"/>
    <w:rsid w:val="005A4A1E"/>
    <w:rsid w:val="00600AE9"/>
    <w:rsid w:val="00660790"/>
    <w:rsid w:val="006859F5"/>
    <w:rsid w:val="006B2070"/>
    <w:rsid w:val="00705D27"/>
    <w:rsid w:val="007622E1"/>
    <w:rsid w:val="00770E82"/>
    <w:rsid w:val="00795788"/>
    <w:rsid w:val="007B1B13"/>
    <w:rsid w:val="007D191A"/>
    <w:rsid w:val="007D5389"/>
    <w:rsid w:val="008D28BE"/>
    <w:rsid w:val="008D4186"/>
    <w:rsid w:val="008E384C"/>
    <w:rsid w:val="008F01AA"/>
    <w:rsid w:val="008F585E"/>
    <w:rsid w:val="00913E11"/>
    <w:rsid w:val="00927A1A"/>
    <w:rsid w:val="009E5E4C"/>
    <w:rsid w:val="00A50351"/>
    <w:rsid w:val="00A811F3"/>
    <w:rsid w:val="00A868D8"/>
    <w:rsid w:val="00AA4076"/>
    <w:rsid w:val="00AD55AB"/>
    <w:rsid w:val="00AE17F3"/>
    <w:rsid w:val="00AE231A"/>
    <w:rsid w:val="00AE3160"/>
    <w:rsid w:val="00B04776"/>
    <w:rsid w:val="00B076B4"/>
    <w:rsid w:val="00B07D85"/>
    <w:rsid w:val="00B1454B"/>
    <w:rsid w:val="00B67C1C"/>
    <w:rsid w:val="00B86D6A"/>
    <w:rsid w:val="00BB3CF8"/>
    <w:rsid w:val="00BB40C2"/>
    <w:rsid w:val="00BB51FE"/>
    <w:rsid w:val="00BB676E"/>
    <w:rsid w:val="00BE4655"/>
    <w:rsid w:val="00BE4B50"/>
    <w:rsid w:val="00BF5131"/>
    <w:rsid w:val="00C01F59"/>
    <w:rsid w:val="00C41374"/>
    <w:rsid w:val="00C45D9A"/>
    <w:rsid w:val="00CB13C8"/>
    <w:rsid w:val="00CF0935"/>
    <w:rsid w:val="00D675E1"/>
    <w:rsid w:val="00D7560E"/>
    <w:rsid w:val="00DA4B4A"/>
    <w:rsid w:val="00DC3394"/>
    <w:rsid w:val="00DF2869"/>
    <w:rsid w:val="00DF5E58"/>
    <w:rsid w:val="00E412B9"/>
    <w:rsid w:val="00E63B8D"/>
    <w:rsid w:val="00EF3231"/>
    <w:rsid w:val="00EF64AD"/>
    <w:rsid w:val="00F232BE"/>
    <w:rsid w:val="00F37BD7"/>
    <w:rsid w:val="00F52899"/>
    <w:rsid w:val="00F83BA6"/>
    <w:rsid w:val="00F9128C"/>
    <w:rsid w:val="00FE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A1A4BE"/>
  <w15:chartTrackingRefBased/>
  <w15:docId w15:val="{C856759C-0BEE-4A6D-B6EE-52116F91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32D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32DD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ont-bold">
    <w:name w:val="font-bold"/>
    <w:basedOn w:val="DefaultParagraphFont"/>
    <w:rsid w:val="00032DD5"/>
  </w:style>
  <w:style w:type="character" w:customStyle="1" w:styleId="statusquestion">
    <w:name w:val="statusquestion"/>
    <w:basedOn w:val="DefaultParagraphFont"/>
    <w:rsid w:val="00032DD5"/>
  </w:style>
  <w:style w:type="paragraph" w:styleId="NormalWeb">
    <w:name w:val="Normal (Web)"/>
    <w:basedOn w:val="Normal"/>
    <w:uiPriority w:val="99"/>
    <w:unhideWhenUsed/>
    <w:rsid w:val="00032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032DD5"/>
  </w:style>
  <w:style w:type="character" w:customStyle="1" w:styleId="mjxassistivemathml">
    <w:name w:val="mjx_assistive_mathml"/>
    <w:basedOn w:val="DefaultParagraphFont"/>
    <w:rsid w:val="00032DD5"/>
  </w:style>
  <w:style w:type="character" w:styleId="Hyperlink">
    <w:name w:val="Hyperlink"/>
    <w:basedOn w:val="DefaultParagraphFont"/>
    <w:uiPriority w:val="99"/>
    <w:unhideWhenUsed/>
    <w:rsid w:val="00BF51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51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04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776"/>
  </w:style>
  <w:style w:type="paragraph" w:styleId="Footer">
    <w:name w:val="footer"/>
    <w:basedOn w:val="Normal"/>
    <w:link w:val="FooterChar"/>
    <w:uiPriority w:val="99"/>
    <w:unhideWhenUsed/>
    <w:rsid w:val="00B04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00048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74560910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6160186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221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3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62828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8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99520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8918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12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20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51545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49195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43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32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52961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559304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61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18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48682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00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0130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98678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03846447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827286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20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7896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42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1255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3564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44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5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5717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389631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08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7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3285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80350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9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56880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832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280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054701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69903999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218370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4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92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608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9014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67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29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3530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162144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7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40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56483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638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5773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12283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29370505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62988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1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4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0262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86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705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807119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4735223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1921840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2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9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8728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0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7107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54579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4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38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36891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52724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93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877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60026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371807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54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07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0129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403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599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97325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6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17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87955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23936213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8801737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1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3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6964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0390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175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8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28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44553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8520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4181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04115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2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46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473522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640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187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81808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45471258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7758317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5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25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113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8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76208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77399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82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88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728646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88411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4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90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8853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127742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46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18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824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02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1042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19920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76384147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1649799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6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7308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4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63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65252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46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3777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738618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1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7086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75774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5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384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707413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4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4753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867058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72398525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2744826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41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709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2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1378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0848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50886302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084958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1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355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94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4268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7983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89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45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634362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364739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72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583562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203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75901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0475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40962094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817451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3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45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8006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9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9356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258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4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40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6892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81062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17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8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01831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039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1058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23165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95593627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98530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6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16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166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1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5642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3610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5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76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914779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726706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9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05716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938824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51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8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4516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82427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08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91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92967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60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9728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135536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664866946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4236458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0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39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82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41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0427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5046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52948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0121492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9415699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9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478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5461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6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93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9180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326573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4511170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664816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1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95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417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8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2111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009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32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995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47359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93899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7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7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3038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755296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33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66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07112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694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0554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386458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3246769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1847848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69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5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34170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1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78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1713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42231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7583270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6117863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4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94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1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7804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0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46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574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401063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78221835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45098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31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7654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5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817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0841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968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00762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10733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8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15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6307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515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2725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56391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40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95750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79845710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4779607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785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891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06532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5439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029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887154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53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63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5561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40752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9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065177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971618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32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43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5973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436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171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77177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221750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6411843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5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3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4349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8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26609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49470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74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480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13686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815352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7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52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111248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95266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2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27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5615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906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555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0642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33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909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37809002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562512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80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7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2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351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75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909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15278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6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1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5089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058057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05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48122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793163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72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1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9849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283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389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725609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69809089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2579512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14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0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386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6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658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4305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90939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74818834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5625207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7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6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701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6724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2438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15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23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2067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83821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1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91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807501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384402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00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701247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74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5860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51187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89361513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31945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6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2534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9631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14317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1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3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66362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251390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46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0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9663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97085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96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63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63460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92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7384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86504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2289153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517576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35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7165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1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7101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50839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40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06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3876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521187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24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4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0112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12477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04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5029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7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7580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28847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32797262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6279783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2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40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3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7896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37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9773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36537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91936001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2674708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13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763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29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76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907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166042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77602606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553006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0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0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1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2931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07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5752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85193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85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2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32516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049732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90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85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13456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399829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17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07447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26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12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121227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542983416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52091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74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258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97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366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01603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439565719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397122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4401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7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27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2961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118922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52798550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3575382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8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6884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99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67064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4403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48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04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8093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559019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27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15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79182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234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3597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110562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2027561383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234923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375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7480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9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8170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40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88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43301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537131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86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2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8756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676508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8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7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35149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172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0380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775533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8700259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4015630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1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5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5002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0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2213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071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22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00895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005563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05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750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90521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598298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4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90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896622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896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843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290626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73894538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879850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0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2646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7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3764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84389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08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2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005892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04258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52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34964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770612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4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1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90525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042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4408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80319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12816347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3359119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3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7000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8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01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2370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71235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59428673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375593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44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22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4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1948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8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5005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054334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9083463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396704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63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7109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42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4307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42613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0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96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42786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1775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14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86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56599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769896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6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59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78665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14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9080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262390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67341576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651477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05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467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98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2425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244485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85318581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13293607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0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8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9674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15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1472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0568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65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5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7185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20692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04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6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56356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996974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9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5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121130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752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7589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50536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9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351263">
          <w:marLeft w:val="0"/>
          <w:marRight w:val="0"/>
          <w:marTop w:val="0"/>
          <w:marBottom w:val="600"/>
          <w:divBdr>
            <w:top w:val="single" w:sz="6" w:space="0" w:color="B3B3B3"/>
            <w:left w:val="single" w:sz="6" w:space="0" w:color="B3B3B3"/>
            <w:bottom w:val="single" w:sz="6" w:space="0" w:color="B3B3B3"/>
            <w:right w:val="single" w:sz="6" w:space="0" w:color="B3B3B3"/>
          </w:divBdr>
          <w:divsChild>
            <w:div w:id="133418377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  <w:divsChild>
                <w:div w:id="9992390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6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64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0062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16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86061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465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66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8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30239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51520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90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212830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855204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61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96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8C8"/>
                                        <w:left w:val="none" w:sz="0" w:space="0" w:color="auto"/>
                                        <w:bottom w:val="single" w:sz="36" w:space="0" w:color="C8C8C8"/>
                                        <w:right w:val="single" w:sz="6" w:space="0" w:color="C8C8C8"/>
                                      </w:divBdr>
                                      <w:divsChild>
                                        <w:div w:id="34258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479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04208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07044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7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5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header" Target="header2.xml"/><Relationship Id="rId5" Type="http://schemas.openxmlformats.org/officeDocument/2006/relationships/endnotes" Target="endnotes.xml"/><Relationship Id="rId61" Type="http://schemas.openxmlformats.org/officeDocument/2006/relationships/header" Target="header3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eader" Target="header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DBM</Template>
  <TotalTime>1179</TotalTime>
  <Pages>52</Pages>
  <Words>2336</Words>
  <Characters>13321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Ha</dc:creator>
  <cp:keywords/>
  <dc:description/>
  <cp:lastModifiedBy>Trang Ha</cp:lastModifiedBy>
  <cp:revision>84</cp:revision>
  <dcterms:created xsi:type="dcterms:W3CDTF">2022-04-27T07:31:00Z</dcterms:created>
  <dcterms:modified xsi:type="dcterms:W3CDTF">2022-06-12T08:29:00Z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